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4B84" w:rsidRDefault="004F4B84" w:rsidP="006B3FA1">
      <w:pPr>
        <w:pStyle w:val="PartNumber"/>
        <w:spacing w:before="120" w:after="0"/>
        <w:sectPr w:rsidR="004F4B8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t>Part Number:</w:t>
      </w:r>
      <w:r>
        <w:tab/>
      </w:r>
      <w:r w:rsidR="0063358E">
        <w:t>PT347</w:t>
      </w:r>
      <w:r w:rsidR="00FD4ECE" w:rsidRPr="00FD4ECE">
        <w:t>-</w:t>
      </w:r>
      <w:r w:rsidR="0063358E">
        <w:t>1M16X</w:t>
      </w:r>
    </w:p>
    <w:p w:rsidR="004F4B84" w:rsidRDefault="004F4B84">
      <w:pPr>
        <w:pStyle w:val="PrepTitle"/>
      </w:pPr>
      <w:r>
        <w:t>Kit Contents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4F4B84" w:rsidTr="0063358E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4B84" w:rsidRDefault="004F4B84">
            <w:pPr>
              <w:pStyle w:val="PrepText"/>
            </w:pPr>
            <w:r>
              <w:t>Description</w:t>
            </w:r>
          </w:p>
        </w:tc>
      </w:tr>
      <w:tr w:rsidR="0063358E" w:rsidTr="0063358E">
        <w:tc>
          <w:tcPr>
            <w:tcW w:w="792" w:type="dxa"/>
            <w:tcBorders>
              <w:top w:val="single" w:sz="6" w:space="0" w:color="auto"/>
            </w:tcBorders>
          </w:tcPr>
          <w:p w:rsidR="0063358E" w:rsidRDefault="0063358E" w:rsidP="0063358E">
            <w:pPr>
              <w:pStyle w:val="PrepText"/>
            </w:pPr>
            <w: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63358E" w:rsidRPr="001429CE" w:rsidRDefault="0063358E" w:rsidP="0063358E">
            <w:pPr>
              <w:pStyle w:val="PrepText"/>
              <w:rPr>
                <w:bCs/>
              </w:rPr>
            </w:pPr>
            <w:r w:rsidRPr="001429CE">
              <w:rPr>
                <w:bCs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63358E" w:rsidRPr="001429CE" w:rsidRDefault="0063358E" w:rsidP="0063358E">
            <w:pPr>
              <w:pStyle w:val="PrepText"/>
              <w:rPr>
                <w:bCs/>
              </w:rPr>
            </w:pPr>
            <w:r w:rsidRPr="001429CE">
              <w:rPr>
                <w:bCs/>
              </w:rPr>
              <w:t>Convenience Net</w:t>
            </w:r>
          </w:p>
        </w:tc>
      </w:tr>
      <w:tr w:rsidR="0063358E" w:rsidTr="0063358E">
        <w:tc>
          <w:tcPr>
            <w:tcW w:w="792" w:type="dxa"/>
          </w:tcPr>
          <w:p w:rsidR="0063358E" w:rsidRDefault="0063358E" w:rsidP="0063358E">
            <w:pPr>
              <w:pStyle w:val="PrepText"/>
            </w:pPr>
            <w:r>
              <w:t>2</w:t>
            </w:r>
          </w:p>
        </w:tc>
        <w:tc>
          <w:tcPr>
            <w:tcW w:w="1440" w:type="dxa"/>
          </w:tcPr>
          <w:p w:rsidR="0063358E" w:rsidRPr="001429CE" w:rsidRDefault="0063358E" w:rsidP="0063358E">
            <w:pPr>
              <w:pStyle w:val="PrepText"/>
              <w:rPr>
                <w:bCs/>
              </w:rPr>
            </w:pPr>
            <w:r w:rsidRPr="001429CE">
              <w:rPr>
                <w:bCs/>
              </w:rPr>
              <w:t>1</w:t>
            </w:r>
          </w:p>
        </w:tc>
        <w:tc>
          <w:tcPr>
            <w:tcW w:w="2736" w:type="dxa"/>
          </w:tcPr>
          <w:p w:rsidR="0063358E" w:rsidRPr="001429CE" w:rsidRDefault="0063358E" w:rsidP="0063358E">
            <w:pPr>
              <w:pStyle w:val="PrepText"/>
              <w:rPr>
                <w:bCs/>
              </w:rPr>
            </w:pPr>
            <w:r w:rsidRPr="001429CE">
              <w:rPr>
                <w:bCs/>
              </w:rPr>
              <w:t>Hardware Bag</w:t>
            </w:r>
          </w:p>
        </w:tc>
      </w:tr>
      <w:tr w:rsidR="0063358E" w:rsidTr="0063358E">
        <w:tc>
          <w:tcPr>
            <w:tcW w:w="792" w:type="dxa"/>
          </w:tcPr>
          <w:p w:rsidR="0063358E" w:rsidRDefault="0063358E" w:rsidP="0063358E">
            <w:pPr>
              <w:pStyle w:val="PrepText"/>
            </w:pPr>
            <w:r>
              <w:t>3</w:t>
            </w:r>
          </w:p>
        </w:tc>
        <w:tc>
          <w:tcPr>
            <w:tcW w:w="1440" w:type="dxa"/>
          </w:tcPr>
          <w:p w:rsidR="0063358E" w:rsidRDefault="0063358E" w:rsidP="0063358E">
            <w:pPr>
              <w:pStyle w:val="PrepText"/>
            </w:pPr>
          </w:p>
        </w:tc>
        <w:tc>
          <w:tcPr>
            <w:tcW w:w="2736" w:type="dxa"/>
          </w:tcPr>
          <w:p w:rsidR="0063358E" w:rsidRDefault="0063358E" w:rsidP="0063358E">
            <w:pPr>
              <w:pStyle w:val="PrepText"/>
            </w:pPr>
          </w:p>
        </w:tc>
      </w:tr>
      <w:tr w:rsidR="0063358E" w:rsidTr="0063358E">
        <w:tc>
          <w:tcPr>
            <w:tcW w:w="792" w:type="dxa"/>
          </w:tcPr>
          <w:p w:rsidR="0063358E" w:rsidRDefault="0063358E" w:rsidP="0063358E">
            <w:pPr>
              <w:pStyle w:val="PrepText"/>
            </w:pPr>
          </w:p>
        </w:tc>
        <w:tc>
          <w:tcPr>
            <w:tcW w:w="1440" w:type="dxa"/>
          </w:tcPr>
          <w:p w:rsidR="0063358E" w:rsidRDefault="0063358E" w:rsidP="0063358E">
            <w:pPr>
              <w:pStyle w:val="PrepText"/>
            </w:pPr>
          </w:p>
        </w:tc>
        <w:tc>
          <w:tcPr>
            <w:tcW w:w="2736" w:type="dxa"/>
          </w:tcPr>
          <w:p w:rsidR="0063358E" w:rsidRDefault="0063358E" w:rsidP="0063358E">
            <w:pPr>
              <w:pStyle w:val="PrepText"/>
            </w:pPr>
          </w:p>
        </w:tc>
      </w:tr>
    </w:tbl>
    <w:p w:rsidR="004F4B84" w:rsidRDefault="004F4B84">
      <w:pPr>
        <w:pStyle w:val="PrepTitle"/>
      </w:pPr>
      <w:r>
        <w:t>Hardware Bag Contents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4F4B84" w:rsidTr="0063358E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4B84" w:rsidRDefault="004F4B84">
            <w:pPr>
              <w:pStyle w:val="PrepText"/>
            </w:pPr>
            <w:r>
              <w:t>Description</w:t>
            </w:r>
          </w:p>
        </w:tc>
      </w:tr>
      <w:tr w:rsidR="0063358E" w:rsidTr="0063358E">
        <w:tc>
          <w:tcPr>
            <w:tcW w:w="792" w:type="dxa"/>
            <w:tcBorders>
              <w:top w:val="single" w:sz="6" w:space="0" w:color="auto"/>
            </w:tcBorders>
          </w:tcPr>
          <w:p w:rsidR="0063358E" w:rsidRDefault="0063358E" w:rsidP="0063358E">
            <w:pPr>
              <w:pStyle w:val="PrepText"/>
            </w:pPr>
            <w: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63358E" w:rsidRPr="001429CE" w:rsidRDefault="0063358E" w:rsidP="0063358E">
            <w:pPr>
              <w:pStyle w:val="PrepText"/>
              <w:rPr>
                <w:bCs/>
              </w:rPr>
            </w:pPr>
            <w:r w:rsidRPr="001429CE">
              <w:rPr>
                <w:bCs/>
              </w:rPr>
              <w:t>2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63358E" w:rsidRPr="001429CE" w:rsidRDefault="0063358E" w:rsidP="0063358E">
            <w:pPr>
              <w:pStyle w:val="PrepText"/>
              <w:rPr>
                <w:bCs/>
              </w:rPr>
            </w:pPr>
            <w:r>
              <w:rPr>
                <w:bCs/>
              </w:rPr>
              <w:t>T-Anchor Assembly</w:t>
            </w:r>
          </w:p>
        </w:tc>
      </w:tr>
      <w:tr w:rsidR="0063358E" w:rsidTr="0063358E">
        <w:tc>
          <w:tcPr>
            <w:tcW w:w="792" w:type="dxa"/>
            <w:tcBorders>
              <w:top w:val="single" w:sz="6" w:space="0" w:color="auto"/>
            </w:tcBorders>
          </w:tcPr>
          <w:p w:rsidR="0063358E" w:rsidRDefault="0063358E" w:rsidP="0063358E">
            <w:pPr>
              <w:pStyle w:val="PrepText"/>
            </w:pPr>
            <w:r>
              <w:t>2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63358E" w:rsidRPr="001429CE" w:rsidRDefault="0063358E" w:rsidP="0063358E">
            <w:pPr>
              <w:pStyle w:val="PrepText"/>
              <w:rPr>
                <w:bCs/>
              </w:rPr>
            </w:pPr>
            <w:r w:rsidRPr="001429CE">
              <w:rPr>
                <w:bCs/>
              </w:rPr>
              <w:t>2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63358E" w:rsidRPr="001429CE" w:rsidRDefault="0063358E" w:rsidP="0063358E">
            <w:pPr>
              <w:pStyle w:val="PrepText"/>
              <w:rPr>
                <w:bCs/>
              </w:rPr>
            </w:pPr>
            <w:r>
              <w:rPr>
                <w:bCs/>
              </w:rPr>
              <w:t xml:space="preserve">Nylon Spacers </w:t>
            </w:r>
          </w:p>
        </w:tc>
      </w:tr>
      <w:tr w:rsidR="0063358E" w:rsidTr="0063358E">
        <w:tc>
          <w:tcPr>
            <w:tcW w:w="792" w:type="dxa"/>
            <w:tcBorders>
              <w:top w:val="single" w:sz="6" w:space="0" w:color="auto"/>
            </w:tcBorders>
          </w:tcPr>
          <w:p w:rsidR="0063358E" w:rsidRDefault="0063358E" w:rsidP="0063358E">
            <w:pPr>
              <w:pStyle w:val="PrepText"/>
            </w:pPr>
            <w:r>
              <w:t>3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63358E" w:rsidRPr="001429CE" w:rsidRDefault="0063358E" w:rsidP="0063358E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63358E" w:rsidRPr="001429CE" w:rsidRDefault="0063358E" w:rsidP="0063358E">
            <w:pPr>
              <w:pStyle w:val="PrepText"/>
              <w:rPr>
                <w:bCs/>
              </w:rPr>
            </w:pPr>
            <w:r>
              <w:rPr>
                <w:bCs/>
              </w:rPr>
              <w:t>Panel Clips</w:t>
            </w:r>
          </w:p>
        </w:tc>
      </w:tr>
      <w:tr w:rsidR="0063358E" w:rsidTr="0063358E">
        <w:tc>
          <w:tcPr>
            <w:tcW w:w="792" w:type="dxa"/>
            <w:tcBorders>
              <w:top w:val="single" w:sz="6" w:space="0" w:color="auto"/>
            </w:tcBorders>
          </w:tcPr>
          <w:p w:rsidR="0063358E" w:rsidRDefault="0063358E" w:rsidP="0063358E">
            <w:pPr>
              <w:pStyle w:val="PrepText"/>
            </w:pP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63358E" w:rsidRDefault="0063358E" w:rsidP="0063358E">
            <w:pPr>
              <w:pStyle w:val="PrepText"/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63358E" w:rsidRDefault="0063358E" w:rsidP="0063358E">
            <w:pPr>
              <w:pStyle w:val="PrepText"/>
            </w:pPr>
          </w:p>
        </w:tc>
      </w:tr>
    </w:tbl>
    <w:p w:rsidR="004F4B84" w:rsidRDefault="004F4B84">
      <w:pPr>
        <w:pStyle w:val="PrepTitle"/>
      </w:pPr>
      <w:r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4F4B84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4B84" w:rsidRDefault="004F4B84">
            <w:pPr>
              <w:pStyle w:val="PrepText"/>
            </w:pPr>
            <w:r>
              <w:t>Description</w:t>
            </w:r>
          </w:p>
        </w:tc>
      </w:tr>
      <w:tr w:rsidR="006327D6" w:rsidTr="006327D6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6327D6" w:rsidRDefault="006327D6">
            <w:pPr>
              <w:pStyle w:val="PrepText"/>
            </w:pPr>
            <w:r>
              <w:t>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4" w:space="0" w:color="auto"/>
            </w:tcBorders>
          </w:tcPr>
          <w:p w:rsidR="006327D6" w:rsidRDefault="006327D6">
            <w:pPr>
              <w:pStyle w:val="PrepText"/>
            </w:pPr>
          </w:p>
        </w:tc>
        <w:tc>
          <w:tcPr>
            <w:tcW w:w="273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327D6" w:rsidRDefault="006327D6">
            <w:pPr>
              <w:pStyle w:val="PrepText"/>
            </w:pPr>
          </w:p>
        </w:tc>
      </w:tr>
      <w:tr w:rsidR="006327D6" w:rsidTr="006327D6">
        <w:tc>
          <w:tcPr>
            <w:tcW w:w="792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</w:tcBorders>
          </w:tcPr>
          <w:p w:rsidR="006327D6" w:rsidRDefault="006327D6">
            <w:pPr>
              <w:pStyle w:val="PrepText"/>
            </w:pPr>
            <w:r>
              <w:t>2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6" w:space="0" w:color="auto"/>
            </w:tcBorders>
          </w:tcPr>
          <w:p w:rsidR="006327D6" w:rsidRDefault="006327D6">
            <w:pPr>
              <w:pStyle w:val="PrepText"/>
            </w:pPr>
          </w:p>
        </w:tc>
        <w:tc>
          <w:tcPr>
            <w:tcW w:w="2736" w:type="dxa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6327D6" w:rsidRDefault="006327D6">
            <w:pPr>
              <w:pStyle w:val="PrepText"/>
            </w:pPr>
          </w:p>
        </w:tc>
      </w:tr>
      <w:tr w:rsidR="006327D6" w:rsidTr="006327D6">
        <w:tc>
          <w:tcPr>
            <w:tcW w:w="792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</w:tcBorders>
          </w:tcPr>
          <w:p w:rsidR="006327D6" w:rsidRDefault="006327D6">
            <w:pPr>
              <w:pStyle w:val="PrepText"/>
            </w:pPr>
            <w:r>
              <w:t>3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6" w:space="0" w:color="auto"/>
            </w:tcBorders>
          </w:tcPr>
          <w:p w:rsidR="006327D6" w:rsidRDefault="006327D6">
            <w:pPr>
              <w:pStyle w:val="PrepText"/>
            </w:pPr>
          </w:p>
        </w:tc>
        <w:tc>
          <w:tcPr>
            <w:tcW w:w="2736" w:type="dxa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6327D6" w:rsidRDefault="006327D6">
            <w:pPr>
              <w:pStyle w:val="PrepText"/>
            </w:pPr>
          </w:p>
        </w:tc>
      </w:tr>
      <w:tr w:rsidR="004F4B84">
        <w:tc>
          <w:tcPr>
            <w:tcW w:w="792" w:type="dxa"/>
            <w:tcBorders>
              <w:top w:val="single" w:sz="6" w:space="0" w:color="auto"/>
            </w:tcBorders>
          </w:tcPr>
          <w:p w:rsidR="004F4B84" w:rsidRDefault="004F4B84">
            <w:pPr>
              <w:pStyle w:val="PrepText"/>
            </w:pP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4F4B84" w:rsidRDefault="004F4B84">
            <w:pPr>
              <w:pStyle w:val="PrepText"/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4F4B84" w:rsidRDefault="004F4B84">
            <w:pPr>
              <w:pStyle w:val="PrepText"/>
            </w:pPr>
          </w:p>
        </w:tc>
      </w:tr>
    </w:tbl>
    <w:p w:rsidR="004F4B84" w:rsidRDefault="004F4B84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4F4B84">
        <w:tc>
          <w:tcPr>
            <w:tcW w:w="4968" w:type="dxa"/>
          </w:tcPr>
          <w:p w:rsidR="004F4B84" w:rsidRDefault="004F4B84">
            <w:pPr>
              <w:pStyle w:val="PrepText"/>
            </w:pPr>
          </w:p>
        </w:tc>
      </w:tr>
    </w:tbl>
    <w:p w:rsidR="004F4B84" w:rsidRDefault="0063358E">
      <w:pPr>
        <w:pStyle w:val="Prep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729F8DF0" wp14:editId="6E15200E">
                <wp:simplePos x="0" y="0"/>
                <wp:positionH relativeFrom="column">
                  <wp:posOffset>3339465</wp:posOffset>
                </wp:positionH>
                <wp:positionV relativeFrom="paragraph">
                  <wp:posOffset>1052348</wp:posOffset>
                </wp:positionV>
                <wp:extent cx="3154680" cy="2514600"/>
                <wp:effectExtent l="0" t="0" r="2667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090" w:rsidRPr="001429CE" w:rsidRDefault="007A5090" w:rsidP="00C7527A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90"/>
                              </w:tabs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 xml:space="preserve">Care must be taken when installing this accessory to ensure damage does not occur to the vehicle.  The installation </w:t>
                            </w:r>
                            <w:r w:rsidR="00C7527A" w:rsidRPr="001429CE">
                              <w:rPr>
                                <w:sz w:val="20"/>
                              </w:rPr>
                              <w:t>of</w:t>
                            </w:r>
                            <w:r w:rsidR="00C7527A">
                              <w:rPr>
                                <w:sz w:val="20"/>
                              </w:rPr>
                              <w:t xml:space="preserve"> </w:t>
                            </w:r>
                            <w:r w:rsidR="00C7527A" w:rsidRPr="001429CE">
                              <w:rPr>
                                <w:sz w:val="20"/>
                              </w:rPr>
                              <w:t>this</w:t>
                            </w:r>
                            <w:r w:rsidRPr="001429CE">
                              <w:rPr>
                                <w:sz w:val="20"/>
                              </w:rPr>
                              <w:t xml:space="preserve"> accessory should follo</w:t>
                            </w:r>
                            <w:r>
                              <w:rPr>
                                <w:sz w:val="20"/>
                              </w:rPr>
                              <w:t>w approved guidelines to ensure</w:t>
                            </w:r>
                            <w:r w:rsidR="00C7527A">
                              <w:rPr>
                                <w:sz w:val="20"/>
                              </w:rPr>
                              <w:t xml:space="preserve"> </w:t>
                            </w:r>
                            <w:r w:rsidRPr="001429CE">
                              <w:rPr>
                                <w:sz w:val="20"/>
                              </w:rPr>
                              <w:t>a quality installation.</w:t>
                            </w: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</w:p>
                          <w:p w:rsidR="007A5090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These guidelines can be found in the</w:t>
                            </w:r>
                            <w:r>
                              <w:rPr>
                                <w:sz w:val="20"/>
                              </w:rPr>
                              <w:t xml:space="preserve"> "Accessory</w:t>
                            </w:r>
                          </w:p>
                          <w:p w:rsidR="007A5090" w:rsidRPr="001429CE" w:rsidRDefault="00C7527A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Installation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1429CE">
                              <w:rPr>
                                <w:sz w:val="20"/>
                              </w:rPr>
                              <w:t>Practices</w:t>
                            </w:r>
                            <w:r w:rsidR="007A5090" w:rsidRPr="001429CE">
                              <w:rPr>
                                <w:sz w:val="20"/>
                              </w:rPr>
                              <w:t>" document.</w:t>
                            </w: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This document covers such items as:-</w:t>
                            </w: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• Vehicle Protection (use of covers and blankets, cleaning chemicals, etc.).</w:t>
                            </w: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• Safety (eye protection, rechecking torque procedure, etc.).</w:t>
                            </w: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• Vehicle Disassembly/Reassembly (panel removal, part storage, etc.).</w:t>
                            </w: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• Electrical Component Disassembly/Reassembly (battery disconnection, connector removal, etc.).</w:t>
                            </w: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 xml:space="preserve">Please see your </w:t>
                            </w:r>
                            <w:r w:rsidR="006327D6">
                              <w:rPr>
                                <w:sz w:val="20"/>
                              </w:rPr>
                              <w:t>Toyota</w:t>
                            </w:r>
                            <w:r w:rsidRPr="001429CE">
                              <w:rPr>
                                <w:sz w:val="20"/>
                              </w:rPr>
                              <w:t xml:space="preserve"> dealer for a copy of this document.</w:t>
                            </w:r>
                          </w:p>
                          <w:p w:rsidR="007A5090" w:rsidRDefault="007A5090" w:rsidP="007A5090"/>
                        </w:txbxContent>
                      </wps:txbx>
                      <wps:bodyPr rot="0" vert="horz" wrap="square" lIns="18288" tIns="18288" rIns="18288" bIns="18288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F8D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2.95pt;margin-top:82.85pt;width:248.4pt;height:198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" strokeweight="1pt">
                <v:textbox inset="1.44pt,1.44pt,1.44pt,1.44pt">
                  <w:txbxContent>
                    <w:p w:rsidR="007A5090" w:rsidRPr="001429CE" w:rsidRDefault="007A5090" w:rsidP="00C7527A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90"/>
                        </w:tabs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 xml:space="preserve">Care must be taken when installing this accessory to ensure damage does not occur to the vehicle.  The installation </w:t>
                      </w:r>
                      <w:r w:rsidR="00C7527A" w:rsidRPr="001429CE">
                        <w:rPr>
                          <w:sz w:val="20"/>
                        </w:rPr>
                        <w:t>of</w:t>
                      </w:r>
                      <w:r w:rsidR="00C7527A">
                        <w:rPr>
                          <w:sz w:val="20"/>
                        </w:rPr>
                        <w:t xml:space="preserve"> </w:t>
                      </w:r>
                      <w:r w:rsidR="00C7527A" w:rsidRPr="001429CE">
                        <w:rPr>
                          <w:sz w:val="20"/>
                        </w:rPr>
                        <w:t>this</w:t>
                      </w:r>
                      <w:r w:rsidRPr="001429CE">
                        <w:rPr>
                          <w:sz w:val="20"/>
                        </w:rPr>
                        <w:t xml:space="preserve"> accessory should follo</w:t>
                      </w:r>
                      <w:r>
                        <w:rPr>
                          <w:sz w:val="20"/>
                        </w:rPr>
                        <w:t>w approved guidelines to ensure</w:t>
                      </w:r>
                      <w:r w:rsidR="00C7527A">
                        <w:rPr>
                          <w:sz w:val="20"/>
                        </w:rPr>
                        <w:t xml:space="preserve"> </w:t>
                      </w:r>
                      <w:r w:rsidRPr="001429CE">
                        <w:rPr>
                          <w:sz w:val="20"/>
                        </w:rPr>
                        <w:t>a quality installation.</w:t>
                      </w: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</w:p>
                    <w:p w:rsidR="007A5090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These guidelines can be found in the</w:t>
                      </w:r>
                      <w:r>
                        <w:rPr>
                          <w:sz w:val="20"/>
                        </w:rPr>
                        <w:t xml:space="preserve"> "Accessory</w:t>
                      </w:r>
                    </w:p>
                    <w:p w:rsidR="007A5090" w:rsidRPr="001429CE" w:rsidRDefault="00C7527A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Installation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1429CE">
                        <w:rPr>
                          <w:sz w:val="20"/>
                        </w:rPr>
                        <w:t>Practices</w:t>
                      </w:r>
                      <w:r w:rsidR="007A5090" w:rsidRPr="001429CE">
                        <w:rPr>
                          <w:sz w:val="20"/>
                        </w:rPr>
                        <w:t>" document.</w:t>
                      </w: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This document covers such items as:-</w:t>
                      </w: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• Vehicle Protection (use of covers and blankets, cleaning chemicals, etc.).</w:t>
                      </w: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• Safety (eye protection, rechecking torque procedure, etc.).</w:t>
                      </w: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• Vehicle Disassembly/Reassembly (panel removal, part storage, etc.).</w:t>
                      </w: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• Electrical Component Disassembly/Reassembly (battery disconnection, connector removal, etc.).</w:t>
                      </w: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 xml:space="preserve">Please see your </w:t>
                      </w:r>
                      <w:r w:rsidR="006327D6">
                        <w:rPr>
                          <w:sz w:val="20"/>
                        </w:rPr>
                        <w:t>Toyota</w:t>
                      </w:r>
                      <w:r w:rsidRPr="001429CE">
                        <w:rPr>
                          <w:sz w:val="20"/>
                        </w:rPr>
                        <w:t xml:space="preserve"> dealer for a copy of this document.</w:t>
                      </w:r>
                    </w:p>
                    <w:p w:rsidR="007A5090" w:rsidRDefault="007A5090" w:rsidP="007A509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52768" behindDoc="0" locked="1" layoutInCell="1" allowOverlap="1" wp14:anchorId="6C770265" wp14:editId="2CA3C9F0">
            <wp:simplePos x="0" y="0"/>
            <wp:positionH relativeFrom="column">
              <wp:posOffset>3371850</wp:posOffset>
            </wp:positionH>
            <wp:positionV relativeFrom="paragraph">
              <wp:posOffset>-61595</wp:posOffset>
            </wp:positionV>
            <wp:extent cx="3126740" cy="987425"/>
            <wp:effectExtent l="19050" t="19050" r="16510" b="22225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987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B84">
        <w:t>Recommended Tools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4F4B84" w:rsidTr="006327D6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ToolsRedTitle"/>
            </w:pPr>
            <w:r>
              <w:t>Notes</w:t>
            </w:r>
          </w:p>
        </w:tc>
      </w:tr>
      <w:tr w:rsidR="004F4B84" w:rsidTr="006327D6">
        <w:tc>
          <w:tcPr>
            <w:tcW w:w="2484" w:type="dxa"/>
            <w:tcBorders>
              <w:top w:val="single" w:sz="6" w:space="0" w:color="auto"/>
            </w:tcBorders>
          </w:tcPr>
          <w:p w:rsidR="004F4B84" w:rsidRDefault="0063358E">
            <w:pPr>
              <w:pStyle w:val="ToolsRedtext"/>
            </w:pPr>
            <w:r>
              <w:t>None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4F4B84" w:rsidRDefault="004F4B84">
            <w:pPr>
              <w:pStyle w:val="ToolsRedtext"/>
            </w:pPr>
          </w:p>
        </w:tc>
      </w:tr>
      <w:tr w:rsidR="006327D6" w:rsidTr="006327D6">
        <w:tc>
          <w:tcPr>
            <w:tcW w:w="2484" w:type="dxa"/>
            <w:tcBorders>
              <w:top w:val="single" w:sz="6" w:space="0" w:color="auto"/>
            </w:tcBorders>
          </w:tcPr>
          <w:p w:rsidR="006327D6" w:rsidRDefault="006327D6">
            <w:pPr>
              <w:pStyle w:val="ToolsRedtext"/>
            </w:pP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6327D6" w:rsidRDefault="006327D6">
            <w:pPr>
              <w:pStyle w:val="ToolsRedtext"/>
            </w:pPr>
          </w:p>
        </w:tc>
      </w:tr>
      <w:tr w:rsidR="004F4B84" w:rsidTr="006327D6">
        <w:tc>
          <w:tcPr>
            <w:tcW w:w="2484" w:type="dxa"/>
          </w:tcPr>
          <w:p w:rsidR="004F4B84" w:rsidRDefault="004F4B84">
            <w:pPr>
              <w:pStyle w:val="ToolsRedtext"/>
            </w:pPr>
          </w:p>
        </w:tc>
        <w:tc>
          <w:tcPr>
            <w:tcW w:w="2484" w:type="dxa"/>
          </w:tcPr>
          <w:p w:rsidR="004F4B84" w:rsidRDefault="004F4B84">
            <w:pPr>
              <w:pStyle w:val="ToolsRedtext"/>
            </w:pPr>
          </w:p>
        </w:tc>
      </w:tr>
      <w:tr w:rsidR="004F4B84" w:rsidTr="006327D6">
        <w:tc>
          <w:tcPr>
            <w:tcW w:w="2484" w:type="dxa"/>
          </w:tcPr>
          <w:p w:rsidR="004F4B84" w:rsidRDefault="004F4B84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4F4B84" w:rsidRDefault="004F4B84">
            <w:pPr>
              <w:pStyle w:val="ToolsBlackTitle"/>
            </w:pPr>
            <w:r>
              <w:t>Notes</w:t>
            </w:r>
          </w:p>
        </w:tc>
      </w:tr>
      <w:tr w:rsidR="004F4B84" w:rsidTr="006327D6">
        <w:tc>
          <w:tcPr>
            <w:tcW w:w="2484" w:type="dxa"/>
          </w:tcPr>
          <w:p w:rsidR="004F4B84" w:rsidRDefault="0063358E">
            <w:pPr>
              <w:pStyle w:val="ToolBlackText"/>
            </w:pPr>
            <w:r w:rsidRPr="0063358E">
              <w:t>None</w:t>
            </w:r>
          </w:p>
        </w:tc>
        <w:tc>
          <w:tcPr>
            <w:tcW w:w="2484" w:type="dxa"/>
          </w:tcPr>
          <w:p w:rsidR="00BE205C" w:rsidRDefault="00BE205C" w:rsidP="00BE205C">
            <w:pPr>
              <w:pStyle w:val="ToolBlackText"/>
            </w:pPr>
          </w:p>
        </w:tc>
      </w:tr>
      <w:tr w:rsidR="004F4B84" w:rsidTr="006327D6">
        <w:tc>
          <w:tcPr>
            <w:tcW w:w="2484" w:type="dxa"/>
          </w:tcPr>
          <w:p w:rsidR="004F4B84" w:rsidRDefault="004F4B84">
            <w:pPr>
              <w:pStyle w:val="ToolBlackText"/>
            </w:pPr>
          </w:p>
        </w:tc>
        <w:tc>
          <w:tcPr>
            <w:tcW w:w="2484" w:type="dxa"/>
          </w:tcPr>
          <w:p w:rsidR="004F4B84" w:rsidRDefault="004F4B84">
            <w:pPr>
              <w:pStyle w:val="ToolBlackText"/>
            </w:pPr>
          </w:p>
        </w:tc>
      </w:tr>
      <w:tr w:rsidR="004F4B84" w:rsidTr="006327D6">
        <w:tc>
          <w:tcPr>
            <w:tcW w:w="2484" w:type="dxa"/>
          </w:tcPr>
          <w:p w:rsidR="004F4B84" w:rsidRDefault="004F4B84">
            <w:pPr>
              <w:pStyle w:val="ToolBlackText"/>
            </w:pPr>
          </w:p>
        </w:tc>
        <w:tc>
          <w:tcPr>
            <w:tcW w:w="2484" w:type="dxa"/>
          </w:tcPr>
          <w:p w:rsidR="004F4B84" w:rsidRDefault="004F4B84">
            <w:pPr>
              <w:pStyle w:val="ToolBlackText"/>
            </w:pPr>
          </w:p>
        </w:tc>
      </w:tr>
      <w:tr w:rsidR="004F4B84" w:rsidTr="006327D6">
        <w:tc>
          <w:tcPr>
            <w:tcW w:w="2484" w:type="dxa"/>
          </w:tcPr>
          <w:p w:rsidR="004F4B84" w:rsidRDefault="004F4B84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4F4B84" w:rsidRDefault="004F4B84">
            <w:pPr>
              <w:pStyle w:val="ToolsBlueTitle"/>
            </w:pPr>
            <w:r>
              <w:t>Notes</w:t>
            </w:r>
          </w:p>
        </w:tc>
      </w:tr>
      <w:tr w:rsidR="004F4B84" w:rsidTr="006327D6">
        <w:tc>
          <w:tcPr>
            <w:tcW w:w="2484" w:type="dxa"/>
          </w:tcPr>
          <w:p w:rsidR="004F4B84" w:rsidRDefault="0063358E" w:rsidP="00D944A1">
            <w:pPr>
              <w:pStyle w:val="ToolBlueText"/>
            </w:pPr>
            <w:r w:rsidRPr="001429CE">
              <w:t>Trim Plug Removal Tool</w:t>
            </w:r>
          </w:p>
        </w:tc>
        <w:tc>
          <w:tcPr>
            <w:tcW w:w="2484" w:type="dxa"/>
          </w:tcPr>
          <w:p w:rsidR="004F4B84" w:rsidRDefault="004F4B84">
            <w:pPr>
              <w:pStyle w:val="ToolBlueText"/>
            </w:pPr>
          </w:p>
        </w:tc>
      </w:tr>
      <w:tr w:rsidR="004F4B84" w:rsidTr="006327D6">
        <w:tc>
          <w:tcPr>
            <w:tcW w:w="2484" w:type="dxa"/>
          </w:tcPr>
          <w:p w:rsidR="004F4B84" w:rsidRDefault="004F4B84">
            <w:pPr>
              <w:pStyle w:val="ToolBlueText"/>
            </w:pPr>
          </w:p>
        </w:tc>
        <w:tc>
          <w:tcPr>
            <w:tcW w:w="2484" w:type="dxa"/>
          </w:tcPr>
          <w:p w:rsidR="004F4B84" w:rsidRDefault="004F4B84">
            <w:pPr>
              <w:pStyle w:val="ToolBlueText"/>
            </w:pPr>
          </w:p>
        </w:tc>
      </w:tr>
      <w:tr w:rsidR="004F4B84" w:rsidTr="006327D6">
        <w:tc>
          <w:tcPr>
            <w:tcW w:w="2484" w:type="dxa"/>
          </w:tcPr>
          <w:p w:rsidR="004F4B84" w:rsidRDefault="004F4B84">
            <w:pPr>
              <w:pStyle w:val="ToolBlueText"/>
            </w:pPr>
          </w:p>
        </w:tc>
        <w:tc>
          <w:tcPr>
            <w:tcW w:w="2484" w:type="dxa"/>
          </w:tcPr>
          <w:p w:rsidR="004F4B84" w:rsidRDefault="004F4B84">
            <w:pPr>
              <w:pStyle w:val="ToolBlueText"/>
            </w:pPr>
          </w:p>
        </w:tc>
      </w:tr>
      <w:tr w:rsidR="004F4B84" w:rsidTr="006327D6">
        <w:tc>
          <w:tcPr>
            <w:tcW w:w="2484" w:type="dxa"/>
          </w:tcPr>
          <w:p w:rsidR="004F4B84" w:rsidRDefault="004F4B84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4F4B84" w:rsidRDefault="004F4B84">
            <w:pPr>
              <w:pStyle w:val="ToolsGreenTitle"/>
            </w:pPr>
            <w:r>
              <w:t>Notes</w:t>
            </w:r>
          </w:p>
        </w:tc>
      </w:tr>
      <w:tr w:rsidR="004F4B84" w:rsidTr="006327D6">
        <w:tc>
          <w:tcPr>
            <w:tcW w:w="2484" w:type="dxa"/>
          </w:tcPr>
          <w:p w:rsidR="004F4B84" w:rsidRDefault="0063358E">
            <w:pPr>
              <w:pStyle w:val="ToolGreenText"/>
              <w:rPr>
                <w:sz w:val="20"/>
              </w:rPr>
            </w:pPr>
            <w:r w:rsidRPr="0063358E">
              <w:rPr>
                <w:sz w:val="20"/>
              </w:rPr>
              <w:t>None</w:t>
            </w:r>
          </w:p>
        </w:tc>
        <w:tc>
          <w:tcPr>
            <w:tcW w:w="2484" w:type="dxa"/>
          </w:tcPr>
          <w:p w:rsidR="004F4B84" w:rsidRDefault="004F4B84">
            <w:pPr>
              <w:pStyle w:val="ToolGreenText"/>
              <w:rPr>
                <w:sz w:val="20"/>
              </w:rPr>
            </w:pPr>
          </w:p>
        </w:tc>
      </w:tr>
      <w:tr w:rsidR="007A5090" w:rsidTr="006327D6">
        <w:tc>
          <w:tcPr>
            <w:tcW w:w="2484" w:type="dxa"/>
          </w:tcPr>
          <w:p w:rsidR="007A5090" w:rsidRDefault="007A5090" w:rsidP="00E240E7">
            <w:pPr>
              <w:pStyle w:val="ToolGreenText"/>
              <w:rPr>
                <w:sz w:val="20"/>
              </w:rPr>
            </w:pPr>
          </w:p>
        </w:tc>
        <w:tc>
          <w:tcPr>
            <w:tcW w:w="2484" w:type="dxa"/>
          </w:tcPr>
          <w:p w:rsidR="007A5090" w:rsidRPr="000011F4" w:rsidRDefault="007A5090" w:rsidP="00E240E7">
            <w:pPr>
              <w:rPr>
                <w:color w:val="008000"/>
                <w:sz w:val="20"/>
              </w:rPr>
            </w:pPr>
          </w:p>
        </w:tc>
      </w:tr>
      <w:tr w:rsidR="004F4B84" w:rsidTr="006327D6">
        <w:tc>
          <w:tcPr>
            <w:tcW w:w="2484" w:type="dxa"/>
          </w:tcPr>
          <w:p w:rsidR="004F4B84" w:rsidRDefault="004F4B84">
            <w:pPr>
              <w:pStyle w:val="ToolGreenText"/>
              <w:rPr>
                <w:sz w:val="20"/>
              </w:rPr>
            </w:pPr>
          </w:p>
        </w:tc>
        <w:tc>
          <w:tcPr>
            <w:tcW w:w="2484" w:type="dxa"/>
          </w:tcPr>
          <w:p w:rsidR="004F4B84" w:rsidRDefault="004F4B84">
            <w:pPr>
              <w:pStyle w:val="ToolGreenText"/>
              <w:rPr>
                <w:sz w:val="20"/>
              </w:rPr>
            </w:pPr>
          </w:p>
        </w:tc>
      </w:tr>
    </w:tbl>
    <w:p w:rsidR="004F4B84" w:rsidRDefault="004F4B84">
      <w:pPr>
        <w:pStyle w:val="PrepTitle"/>
      </w:pPr>
      <w:r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4F4B84">
        <w:tc>
          <w:tcPr>
            <w:tcW w:w="4968" w:type="dxa"/>
          </w:tcPr>
          <w:p w:rsidR="004F4B84" w:rsidRDefault="004F4B84">
            <w:pPr>
              <w:pStyle w:val="PrepText"/>
            </w:pPr>
          </w:p>
        </w:tc>
      </w:tr>
    </w:tbl>
    <w:p w:rsidR="004F4B84" w:rsidRDefault="004F4B84">
      <w:pPr>
        <w:pStyle w:val="PrepTitle"/>
      </w:pPr>
      <w:r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4F4B84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Accessory</w:t>
            </w:r>
          </w:p>
        </w:tc>
      </w:tr>
      <w:tr w:rsidR="004F4B84">
        <w:tc>
          <w:tcPr>
            <w:tcW w:w="792" w:type="dxa"/>
            <w:tcBorders>
              <w:top w:val="single" w:sz="6" w:space="0" w:color="auto"/>
            </w:tcBorders>
          </w:tcPr>
          <w:p w:rsidR="004F4B84" w:rsidRDefault="004F4B84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4F4B84" w:rsidRDefault="004F4B84">
            <w:pPr>
              <w:pStyle w:val="PrepText"/>
            </w:pPr>
          </w:p>
        </w:tc>
      </w:tr>
    </w:tbl>
    <w:p w:rsidR="004F4B84" w:rsidRDefault="004F4B84">
      <w:pPr>
        <w:jc w:val="right"/>
        <w:rPr>
          <w:sz w:val="20"/>
        </w:rPr>
      </w:pPr>
      <w:r>
        <w:rPr>
          <w:snapToGrid w:val="0"/>
          <w:sz w:val="20"/>
        </w:rPr>
        <w:t>*</w:t>
      </w:r>
      <w:r>
        <w:rPr>
          <w:sz w:val="20"/>
        </w:rPr>
        <w:t>Mandatory</w:t>
      </w:r>
      <w:r>
        <w:rPr>
          <w:sz w:val="20"/>
        </w:rPr>
        <w:tab/>
      </w:r>
    </w:p>
    <w:p w:rsidR="004F4B84" w:rsidRDefault="004F4B84">
      <w:pPr>
        <w:rPr>
          <w:sz w:val="20"/>
        </w:rPr>
      </w:pPr>
    </w:p>
    <w:p w:rsidR="004F4B84" w:rsidRDefault="007A5090">
      <w:pPr>
        <w:pStyle w:val="PrepTitle"/>
        <w:rPr>
          <w:b w:val="0"/>
          <w:sz w:val="20"/>
        </w:rPr>
      </w:pPr>
      <w:bookmarkStart w:id="0" w:name="_GoBack"/>
      <w:bookmarkEnd w:id="0"/>
      <w:r>
        <w:br w:type="column"/>
      </w:r>
      <w:r w:rsidR="004F4B84">
        <w:t>Vehicle Service Parts</w:t>
      </w:r>
      <w:r w:rsidR="004F4B84">
        <w:rPr>
          <w:b w:val="0"/>
        </w:rPr>
        <w:t xml:space="preserve"> </w:t>
      </w:r>
      <w:r w:rsidR="004F4B84">
        <w:rPr>
          <w:b w:val="0"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4F4B84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4B84" w:rsidRDefault="004F4B84">
            <w:pPr>
              <w:pStyle w:val="PrepText"/>
            </w:pPr>
            <w:r>
              <w:t>Description</w:t>
            </w:r>
          </w:p>
        </w:tc>
      </w:tr>
      <w:tr w:rsidR="004F4B84">
        <w:tc>
          <w:tcPr>
            <w:tcW w:w="792" w:type="dxa"/>
            <w:tcBorders>
              <w:top w:val="single" w:sz="6" w:space="0" w:color="auto"/>
            </w:tcBorders>
          </w:tcPr>
          <w:p w:rsidR="004F4B84" w:rsidRDefault="004F4B84">
            <w:pPr>
              <w:pStyle w:val="PrepText"/>
            </w:pP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4F4B84" w:rsidRDefault="004F4B84">
            <w:pPr>
              <w:pStyle w:val="PrepText"/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4F4B84" w:rsidRDefault="004F4B84" w:rsidP="00D9354A">
            <w:pPr>
              <w:autoSpaceDE w:val="0"/>
              <w:autoSpaceDN w:val="0"/>
              <w:adjustRightInd w:val="0"/>
            </w:pPr>
          </w:p>
        </w:tc>
      </w:tr>
    </w:tbl>
    <w:p w:rsidR="004F4B84" w:rsidRDefault="004F4B84" w:rsidP="002947EC">
      <w:pPr>
        <w:pStyle w:val="PrepTitle"/>
      </w:pPr>
      <w:r>
        <w:t>Legend</w:t>
      </w:r>
    </w:p>
    <w:p w:rsidR="004F4B84" w:rsidRDefault="00A33E2E">
      <w:pPr>
        <w:sectPr w:rsidR="004F4B84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rPr>
          <w:noProof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2076450</wp:posOffset>
            </wp:positionV>
            <wp:extent cx="365760" cy="320675"/>
            <wp:effectExtent l="0" t="0" r="0" b="3175"/>
            <wp:wrapNone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1680845</wp:posOffset>
                </wp:positionV>
                <wp:extent cx="46990" cy="228600"/>
                <wp:effectExtent l="0" t="0" r="0" b="0"/>
                <wp:wrapNone/>
                <wp:docPr id="228" name="Group 3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6990" cy="228600"/>
                          <a:chOff x="6981" y="12325"/>
                          <a:chExt cx="95" cy="464"/>
                        </a:xfrm>
                      </wpg:grpSpPr>
                      <wps:wsp>
                        <wps:cNvPr id="229" name="Line 385"/>
                        <wps:cNvCnPr/>
                        <wps:spPr bwMode="auto">
                          <a:xfrm>
                            <a:off x="6981" y="12325"/>
                            <a:ext cx="0" cy="46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386"/>
                        <wps:cNvCnPr/>
                        <wps:spPr bwMode="auto">
                          <a:xfrm>
                            <a:off x="7076" y="12325"/>
                            <a:ext cx="0" cy="46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D9989" id="Group 384" o:spid="_x0000_s1026" style="position:absolute;margin-left:13.6pt;margin-top:132.35pt;width:3.7pt;height:18pt;z-index:251534336" coordorigin="6981,12325" coordsize="95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">
                <o:lock v:ext="edit" aspectratio="t"/>
                <v:line id="Line 385" o:spid="_x0000_s1027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pd9cQAAADcAAAADwAAAGRycy9kb3ducmV2LnhtbESPwWrDMBBE74X8g9hAb40cY0rjRgkh&#10;UPDBOcQN6XWxtpaptXIs1Xb/PioUehxm5g2z3c+2EyMNvnWsYL1KQBDXTrfcKLi8vz29gPABWWPn&#10;mBT8kIf9bvGwxVy7ic80VqEREcI+RwUmhD6X0teGLPqV64mj9+kGiyHKoZF6wCnCbSfTJHmWFluO&#10;CwZ7Ohqqv6pvqyA7FUZ/zKUvz0lxpfaWHW+VU+pxOR9eQQSaw3/4r11oBWm6gd8z8QjI3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il31xAAAANwAAAAPAAAAAAAAAAAA&#10;AAAAAKECAABkcnMvZG93bnJldi54bWxQSwUGAAAAAAQABAD5AAAAkgMAAAAA&#10;" strokeweight="2.25pt"/>
                <v:line id="Line 386" o:spid="_x0000_s1028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litcEAAADcAAAADwAAAGRycy9kb3ducmV2LnhtbERPy4rCMBTdD/gP4QruxtQHIh3TMghC&#10;F7qwDuP20txpyjQ3tYla/94sBJeH897kg23FjXrfOFYwmyYgiCunG64V/Jx2n2sQPiBrbB2Tggd5&#10;yLPRxwZT7e58pFsZahFD2KeowITQpVL6ypBFP3UdceT+XG8xRNjXUvd4j+G2lfMkWUmLDccGgx1t&#10;DVX/5dUqWB4Ko8/D3u+PSfFLzWW5vZROqcl4+P4CEWgIb/HLXWgF80WcH8/EIyC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aWK1wQAAANwAAAAPAAAAAAAAAAAAAAAA&#10;AKECAABkcnMvZG93bnJldi54bWxQSwUGAAAAAAQABAD5AAAAjwMAAAAA&#10;" strokeweight="2.25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33312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1225550</wp:posOffset>
            </wp:positionV>
            <wp:extent cx="247650" cy="247650"/>
            <wp:effectExtent l="0" t="0" r="0" b="0"/>
            <wp:wrapNone/>
            <wp:docPr id="383" name="Picture 383" descr="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too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2288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814705</wp:posOffset>
            </wp:positionV>
            <wp:extent cx="228600" cy="228600"/>
            <wp:effectExtent l="0" t="0" r="0" b="0"/>
            <wp:wrapNone/>
            <wp:docPr id="382" name="Picture 382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caution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1264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513080</wp:posOffset>
            </wp:positionV>
            <wp:extent cx="228600" cy="228600"/>
            <wp:effectExtent l="0" t="0" r="0" b="0"/>
            <wp:wrapNone/>
            <wp:docPr id="381" name="Picture 381" descr="safety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safety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0240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199390</wp:posOffset>
            </wp:positionV>
            <wp:extent cx="219710" cy="226060"/>
            <wp:effectExtent l="0" t="0" r="8890" b="2540"/>
            <wp:wrapNone/>
            <wp:docPr id="380" name="Picture 380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stop_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95250</wp:posOffset>
                </wp:positionV>
                <wp:extent cx="2760345" cy="2530475"/>
                <wp:effectExtent l="0" t="0" r="0" b="0"/>
                <wp:wrapNone/>
                <wp:docPr id="227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0345" cy="2530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947EC" w:rsidRDefault="002947EC" w:rsidP="002947EC">
                            <w:pPr>
                              <w:spacing w:before="120"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  <w:u w:val="single"/>
                              </w:rPr>
                              <w:t>STOP: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Damage to the vehicle may occur.  Do not proceed until process has been complied with.</w:t>
                            </w:r>
                          </w:p>
                          <w:p w:rsidR="002947EC" w:rsidRDefault="002947EC" w:rsidP="002947EC">
                            <w:pPr>
                              <w:spacing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  <w:u w:val="single"/>
                              </w:rPr>
                              <w:t>OPERATOR SAFETY: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Use caution to avoid risk of injury.</w:t>
                            </w:r>
                          </w:p>
                          <w:p w:rsidR="002947EC" w:rsidRDefault="002947EC" w:rsidP="002947EC">
                            <w:pPr>
                              <w:spacing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  <w:u w:val="single"/>
                              </w:rPr>
                              <w:t>CAUTION: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A process that must be carefully observed in order to reduce the risk of damage to the accessory/vehicle and to ensure a quality installation.</w:t>
                            </w:r>
                          </w:p>
                          <w:p w:rsidR="002947EC" w:rsidRDefault="002947EC" w:rsidP="002947EC">
                            <w:pPr>
                              <w:spacing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  <w:u w:val="single"/>
                              </w:rPr>
                              <w:t>TOOLS &amp; EQUIPMENT: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Used in Figures calls out the specific </w:t>
                            </w:r>
                            <w:r w:rsidRPr="004B6FC4">
                              <w:rPr>
                                <w:rFonts w:ascii="Arial" w:hAnsi="Arial"/>
                                <w:sz w:val="20"/>
                              </w:rPr>
                              <w:t>tools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and equipment recommended for this process.</w:t>
                            </w:r>
                          </w:p>
                          <w:p w:rsidR="002947EC" w:rsidRDefault="002947EC" w:rsidP="002947EC">
                            <w:pPr>
                              <w:spacing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  <w:u w:val="single"/>
                              </w:rPr>
                              <w:t>REVISION MARK: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This mark highlights a change in installation with respect to previous issue.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u w:val="single"/>
                              </w:rPr>
                              <w:t>SAFETY TORQUE: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This mark indicates that torque is related to safety.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8" o:spid="_x0000_s1027" style="position:absolute;margin-left:29.4pt;margin-top:7.5pt;width:217.35pt;height:199.25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" filled="f" stroked="f" strokeweight="1.5pt">
                <v:textbox inset="1pt,1pt,1pt,1pt">
                  <w:txbxContent>
                    <w:p w:rsidR="002947EC" w:rsidRDefault="002947EC" w:rsidP="002947EC">
                      <w:pPr>
                        <w:spacing w:before="120" w:after="6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  <w:u w:val="single"/>
                        </w:rPr>
                        <w:t>STOP: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Damage to the vehicle may occur.  Do not proceed until process has been complied with.</w:t>
                      </w:r>
                    </w:p>
                    <w:p w:rsidR="002947EC" w:rsidRDefault="002947EC" w:rsidP="002947EC">
                      <w:pPr>
                        <w:spacing w:after="6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  <w:u w:val="single"/>
                        </w:rPr>
                        <w:t>OPERATOR SAFETY: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Use caution to avoid risk of injury.</w:t>
                      </w:r>
                    </w:p>
                    <w:p w:rsidR="002947EC" w:rsidRDefault="002947EC" w:rsidP="002947EC">
                      <w:pPr>
                        <w:spacing w:after="6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  <w:u w:val="single"/>
                        </w:rPr>
                        <w:t>CAUTION: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A process that must be carefully observed in order to reduce the risk of damage to the accessory/vehicle and to ensure a quality installation.</w:t>
                      </w:r>
                    </w:p>
                    <w:p w:rsidR="002947EC" w:rsidRDefault="002947EC" w:rsidP="002947EC">
                      <w:pPr>
                        <w:spacing w:after="6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  <w:u w:val="single"/>
                        </w:rPr>
                        <w:t>TOOLS &amp; EQUIPMENT: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Used in Figures calls out the specific </w:t>
                      </w:r>
                      <w:r w:rsidRPr="004B6FC4">
                        <w:rPr>
                          <w:rFonts w:ascii="Arial" w:hAnsi="Arial"/>
                          <w:sz w:val="20"/>
                        </w:rPr>
                        <w:t>tools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and equipment recommended for this process.</w:t>
                      </w:r>
                    </w:p>
                    <w:p w:rsidR="002947EC" w:rsidRDefault="002947EC" w:rsidP="002947EC">
                      <w:pPr>
                        <w:spacing w:after="6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  <w:u w:val="single"/>
                        </w:rPr>
                        <w:t>REVISION MARK: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This mark highlights a change in installation with respect to previous issue.</w:t>
                      </w:r>
                      <w:r>
                        <w:rPr>
                          <w:rFonts w:ascii="Arial" w:hAnsi="Arial"/>
                          <w:sz w:val="18"/>
                        </w:rPr>
                        <w:br/>
                      </w:r>
                      <w:r>
                        <w:rPr>
                          <w:rFonts w:ascii="Arial" w:hAnsi="Arial"/>
                          <w:sz w:val="18"/>
                        </w:rPr>
                        <w:br/>
                      </w:r>
                      <w:r>
                        <w:rPr>
                          <w:rFonts w:ascii="Arial" w:hAnsi="Arial"/>
                          <w:b/>
                          <w:sz w:val="18"/>
                          <w:u w:val="single"/>
                        </w:rPr>
                        <w:t>SAFETY TORQUE: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This mark indicates that torque is related to safety.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38100</wp:posOffset>
                </wp:positionV>
                <wp:extent cx="3154680" cy="2416175"/>
                <wp:effectExtent l="0" t="0" r="0" b="0"/>
                <wp:wrapNone/>
                <wp:docPr id="226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4680" cy="2416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FC198" id="Rectangle 379" o:spid="_x0000_s1026" style="position:absolute;margin-left:1.35pt;margin-top:3pt;width:248.4pt;height:190.25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" filled="f" strokeweight="1.5pt"/>
            </w:pict>
          </mc:Fallback>
        </mc:AlternateContent>
      </w:r>
    </w:p>
    <w:p w:rsidR="004F4B84" w:rsidRDefault="00FC1A22">
      <w:pPr>
        <w:ind w:left="-5112" w:right="-3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-3135893</wp:posOffset>
                </wp:positionH>
                <wp:positionV relativeFrom="paragraph">
                  <wp:posOffset>240030</wp:posOffset>
                </wp:positionV>
                <wp:extent cx="6262112" cy="1910442"/>
                <wp:effectExtent l="0" t="0" r="571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2112" cy="1910442"/>
                          <a:chOff x="0" y="0"/>
                          <a:chExt cx="6262112" cy="1910442"/>
                        </a:xfrm>
                      </wpg:grpSpPr>
                      <wpg:grpSp>
                        <wpg:cNvPr id="373" name="Group 373"/>
                        <wpg:cNvGrpSpPr/>
                        <wpg:grpSpPr>
                          <a:xfrm>
                            <a:off x="0" y="0"/>
                            <a:ext cx="6262112" cy="1910442"/>
                            <a:chOff x="114614" y="93775"/>
                            <a:chExt cx="6262538" cy="1910689"/>
                          </a:xfrm>
                        </wpg:grpSpPr>
                        <pic:pic xmlns:pic="http://schemas.openxmlformats.org/drawingml/2006/picture">
                          <pic:nvPicPr>
                            <pic:cNvPr id="312" name="Picture 312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614" y="93775"/>
                              <a:ext cx="4115079" cy="1910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71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07659" y="93784"/>
                              <a:ext cx="1469493" cy="2337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21EB" w:rsidRDefault="0063358E" w:rsidP="005421EB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TOOLS REQUIRED:</w:t>
                                </w:r>
                              </w:p>
                              <w:p w:rsidR="0063358E" w:rsidRPr="007C09E2" w:rsidRDefault="0063358E" w:rsidP="005421EB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trIM PLUG REMOVAL TOOL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0015" y="307427"/>
                            <a:ext cx="1371600" cy="255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6" o:spid="_x0000_s1028" style="position:absolute;left:0;text-align:left;margin-left:-246.9pt;margin-top:18.9pt;width:493.1pt;height:150.45pt;z-index:251760640;mso-width-relative:margin" coordsize="62621,191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">
                <v:group id="Group 373" o:spid="_x0000_s1029" style="position:absolute;width:62621;height:19104" coordorigin="1146,937" coordsize="62625,19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12" o:spid="_x0000_s1030" type="#_x0000_t75" style="position:absolute;left:1146;top:937;width:41150;height:1910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AaSXGAAAA3AAAAA8AAABkcnMvZG93bnJldi54bWxEj0FrwkAUhO+C/2F5Qi+lblSUkrpKIi1Y&#10;PaltobdH9jUJZt+G3a1J/70rFDwOM/MNs1z3phEXcr62rGAyTkAQF1bXXCr4OL09PYPwAVljY5kU&#10;/JGH9Wo4WGKqbccHuhxDKSKEfYoKqhDaVEpfVGTQj21LHL0f6wyGKF0ptcMuwk0jp0mykAZrjgsV&#10;trSpqDgff42C78cs7z7fd5nH1n11r/t87upcqYdRn72ACNSHe/i/vdUKZpMp3M7EI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0BpJcYAAADcAAAADwAAAAAAAAAAAAAA&#10;AACfAgAAZHJzL2Rvd25yZXYueG1sUEsFBgAAAAAEAAQA9wAAAJIDAAAAAA==&#10;">
                    <v:imagedata r:id="rId21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9" o:spid="_x0000_s1031" type="#_x0000_t202" style="position:absolute;left:49076;top:937;width:14695;height:2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r0rMUA&#10;AADcAAAADwAAAGRycy9kb3ducmV2LnhtbESP3WrCQBSE7wt9h+UUemc2UbEldRV/WsiVqPEBDtlj&#10;Epo9G7Jrkvr03YLQy2Hmm2GW69E0oqfO1ZYVJFEMgriwuuZSwSX/mryDcB5ZY2OZFPyQg/Xq+WmJ&#10;qbYDn6g/+1KEEnYpKqi8b1MpXVGRQRfZljh4V9sZ9EF2pdQdDqHcNHIaxwtpsOawUGFLu4qK7/PN&#10;KJjNj1hetodmv/V5JufZPbl+3pV6fRk3HyA8jf4//KAzHbi3B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KvSsxQAAANwAAAAPAAAAAAAAAAAAAAAAAJgCAABkcnMv&#10;ZG93bnJldi54bWxQSwUGAAAAAAQABAD1AAAAigMAAAAA&#10;" stroked="f">
                    <v:textbox style="mso-fit-shape-to-text:t" inset="0,0,0,0">
                      <w:txbxContent>
                        <w:p w:rsidR="005421EB" w:rsidRDefault="0063358E" w:rsidP="005421EB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TOOLS REQUIRED:</w:t>
                          </w:r>
                        </w:p>
                        <w:p w:rsidR="0063358E" w:rsidRPr="007C09E2" w:rsidRDefault="0063358E" w:rsidP="005421EB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trIM PLUG REMOVAL TOOL</w:t>
                          </w:r>
                        </w:p>
                      </w:txbxContent>
                    </v:textbox>
                  </v:shape>
                </v:group>
                <v:shape id="Picture 7" o:spid="_x0000_s1032" type="#_x0000_t75" style="position:absolute;left:48400;top:3074;width:13716;height:2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WxvnEAAAA2gAAAA8AAABkcnMvZG93bnJldi54bWxEj0FrAjEUhO+C/yE8wYvUrB5aWY0iFkvF&#10;olTF82Pzurt087Ikqab+elMoeBxm5htmtoimERdyvrasYDTMQBAXVtdcKjgd108TED4ga2wsk4Jf&#10;8rCYdzszzLW98iddDqEUCcI+RwVVCG0upS8qMuiHtiVO3pd1BkOSrpTa4TXBTSPHWfYsDdacFips&#10;aVVR8X34MQrWNxc3m9e43We3t9P+fN4Vo4+BUv1eXE5BBIrhEf5vv2sFL/B3Jd0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WxvnEAAAA2gAAAA8AAAAAAAAAAAAAAAAA&#10;nwIAAGRycy9kb3ducmV2LnhtbFBLBQYAAAAABAAEAPcAAACQAwAAAAA=&#10;">
                  <v:imagedata r:id="rId22" o:title=""/>
                  <v:path arrowok="t"/>
                </v:shape>
              </v:group>
            </w:pict>
          </mc:Fallback>
        </mc:AlternateContent>
      </w:r>
    </w:p>
    <w:p w:rsidR="00DB4A5E" w:rsidRDefault="001915CD"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-3090041</wp:posOffset>
                </wp:positionH>
                <wp:positionV relativeFrom="paragraph">
                  <wp:posOffset>2317224</wp:posOffset>
                </wp:positionV>
                <wp:extent cx="6492240" cy="2520313"/>
                <wp:effectExtent l="0" t="19050" r="22860" b="13970"/>
                <wp:wrapNone/>
                <wp:docPr id="499" name="Group 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2520313"/>
                          <a:chOff x="0" y="0"/>
                          <a:chExt cx="6492240" cy="2520313"/>
                        </a:xfrm>
                      </wpg:grpSpPr>
                      <wpg:grpSp>
                        <wpg:cNvPr id="462" name="Group 462"/>
                        <wpg:cNvGrpSpPr/>
                        <wpg:grpSpPr>
                          <a:xfrm>
                            <a:off x="0" y="0"/>
                            <a:ext cx="6492240" cy="2520313"/>
                            <a:chOff x="0" y="0"/>
                            <a:chExt cx="6492240" cy="2520313"/>
                          </a:xfrm>
                        </wpg:grpSpPr>
                        <wps:wsp>
                          <wps:cNvPr id="404" name="Line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49224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" name="Text Box 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48" y="102476"/>
                              <a:ext cx="304793" cy="34724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4A5E" w:rsidRPr="00440A31" w:rsidRDefault="00DB4A5E" w:rsidP="00DB4A5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 w:rsidRPr="00440A31">
                                  <w:rPr>
                                    <w:rFonts w:ascii="Arial" w:hAnsi="Arial" w:cs="Arial"/>
                                    <w:sz w:val="3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8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78827" y="291663"/>
                              <a:ext cx="6308717" cy="2215141"/>
                              <a:chOff x="796" y="5916"/>
                              <a:chExt cx="10697" cy="3756"/>
                            </a:xfrm>
                          </wpg:grpSpPr>
                          <pic:pic xmlns:pic="http://schemas.openxmlformats.org/drawingml/2006/picture">
                            <pic:nvPicPr>
                              <pic:cNvPr id="30" name="Picture 3" descr="TRUNK empty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96" y="6937"/>
                                <a:ext cx="4037" cy="18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31" name="AutoShape 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95" y="5916"/>
                                <a:ext cx="1566" cy="14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" name="AutoShape 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60" y="8809"/>
                                <a:ext cx="1401" cy="86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9" name="Oval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6" y="7336"/>
                                <a:ext cx="1503" cy="1473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50" name="Group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361" y="5916"/>
                                <a:ext cx="2948" cy="3756"/>
                                <a:chOff x="5361" y="5916"/>
                                <a:chExt cx="2948" cy="37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1" name="Picture 8" descr="fi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00" y="6045"/>
                                  <a:ext cx="2669" cy="35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452" name="Group 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61" y="5916"/>
                                  <a:ext cx="2948" cy="3756"/>
                                  <a:chOff x="5361" y="5916"/>
                                  <a:chExt cx="2948" cy="3756"/>
                                </a:xfrm>
                              </wpg:grpSpPr>
                              <wps:wsp>
                                <wps:cNvPr id="453" name="Rectangle 1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361" y="5916"/>
                                    <a:ext cx="2948" cy="37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4" name="AutoShape 1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6397" y="6779"/>
                                    <a:ext cx="467" cy="24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455" name="Rectangle 1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536" y="5917"/>
                                <a:ext cx="2957" cy="3755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56" name="Picture 13" descr="4L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684" y="5977"/>
                                <a:ext cx="2565" cy="3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457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43" y="9368"/>
                                <a:ext cx="1250" cy="3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58" name="Picture 1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320" y="9417"/>
                                <a:ext cx="1113" cy="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9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671" y="8722"/>
                                <a:ext cx="533" cy="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460" name="Circular Arrow 2"/>
                            <wps:cNvSpPr>
                              <a:spLocks/>
                            </wps:cNvSpPr>
                            <wps:spPr bwMode="auto">
                              <a:xfrm rot="20333430" flipH="1">
                                <a:off x="8934" y="7176"/>
                                <a:ext cx="2559" cy="2192"/>
                              </a:xfrm>
                              <a:custGeom>
                                <a:avLst/>
                                <a:gdLst>
                                  <a:gd name="T0" fmla="*/ 767526 w 1625156"/>
                                  <a:gd name="T1" fmla="*/ 81528 h 1392150"/>
                                  <a:gd name="T2" fmla="*/ 1418494 w 1625156"/>
                                  <a:gd name="T3" fmla="*/ 350381 h 1392150"/>
                                  <a:gd name="T4" fmla="*/ 1492144 w 1625156"/>
                                  <a:gd name="T5" fmla="*/ 331153 h 1392150"/>
                                  <a:gd name="T6" fmla="*/ 1471013 w 1625156"/>
                                  <a:gd name="T7" fmla="*/ 524170 h 1392150"/>
                                  <a:gd name="T8" fmla="*/ 1255234 w 1625156"/>
                                  <a:gd name="T9" fmla="*/ 393006 h 1392150"/>
                                  <a:gd name="T10" fmla="*/ 1328143 w 1625156"/>
                                  <a:gd name="T11" fmla="*/ 373971 h 1392150"/>
                                  <a:gd name="T12" fmla="*/ 773677 w 1625156"/>
                                  <a:gd name="T13" fmla="*/ 165448 h 1392150"/>
                                  <a:gd name="T14" fmla="*/ 767526 w 1625156"/>
                                  <a:gd name="T15" fmla="*/ 81528 h 139215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625156" h="1392150">
                                    <a:moveTo>
                                      <a:pt x="767526" y="81528"/>
                                    </a:moveTo>
                                    <a:cubicBezTo>
                                      <a:pt x="1025763" y="68142"/>
                                      <a:pt x="1273231" y="170347"/>
                                      <a:pt x="1418494" y="350381"/>
                                    </a:cubicBezTo>
                                    <a:lnTo>
                                      <a:pt x="1492144" y="331153"/>
                                    </a:lnTo>
                                    <a:lnTo>
                                      <a:pt x="1471013" y="524170"/>
                                    </a:lnTo>
                                    <a:lnTo>
                                      <a:pt x="1255234" y="393006"/>
                                    </a:lnTo>
                                    <a:lnTo>
                                      <a:pt x="1328143" y="373971"/>
                                    </a:lnTo>
                                    <a:cubicBezTo>
                                      <a:pt x="1197243" y="233008"/>
                                      <a:pt x="989318" y="154812"/>
                                      <a:pt x="773677" y="165448"/>
                                    </a:cubicBezTo>
                                    <a:lnTo>
                                      <a:pt x="767526" y="815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FBFB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61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710" y="2403473"/>
                              <a:ext cx="1469390" cy="1168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44E52" w:rsidRPr="007C09E2" w:rsidRDefault="00B44E52" w:rsidP="00B44E52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Repeat on driver side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</wpg:grpSp>
                      <wps:wsp>
                        <wps:cNvPr id="49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94138" y="189187"/>
                            <a:ext cx="744160" cy="1809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8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434" y="212835"/>
                            <a:ext cx="66230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99" o:spid="_x0000_s1033" style="position:absolute;margin-left:-243.3pt;margin-top:182.45pt;width:511.2pt;height:198.45pt;z-index:251783168" coordsize="64922,252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">
                <v:group id="Group 462" o:spid="_x0000_s1034" style="position:absolute;width:64922;height:25203" coordsize="64922,25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line id="Line 3" o:spid="_x0000_s1035" style="position:absolute;visibility:visible;mso-wrap-style:square" from="0,0" to="649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WDWMQAAADcAAAADwAAAGRycy9kb3ducmV2LnhtbESPwWrDMBBE74X8g9hCbo3cxpTiRDFJ&#10;IZBDLnZL6XGRNraJtTKS4jj5+qpQ6HGYmTfMupxsL0byoXOs4HmRgSDWznTcKPj82D+9gQgR2WDv&#10;mBTcKEC5mT2ssTDuyhWNdWxEgnAoUEEb41BIGXRLFsPCDcTJOzlvMSbpG2k8XhPc9vIly16lxY7T&#10;QosDvbekz/XFKqgP+uTuS3/++t4dtd6jr7DzSs0fp+0KRKQp/of/2gejIM9y+D2Tjo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1YNYxAAAANwAAAAPAAAAAAAAAAAA&#10;AAAAAKECAABkcnMvZG93bnJldi54bWxQSwUGAAAAAAQABAD5AAAAkgMAAAAA&#10;" strokeweight="3pt"/>
                  <v:shape id="Text Box 250" o:spid="_x0000_s1036" type="#_x0000_t202" style="position:absolute;left:236;top:1024;width:3048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76vMMA&#10;AADcAAAADwAAAGRycy9kb3ducmV2LnhtbESPwWrCQBCG7wXfYZlCL6FuVNpK6ioSKHoTrXgesmMS&#10;zM6G7MbEt3cOhR6Hf/5v5lttRteoO3Wh9mxgNk1BERfe1lwaOP/+vC9BhYhssfFMBh4UYLOevKww&#10;s37gI91PsVQC4ZChgSrGNtM6FBU5DFPfEkt29Z3DKGNXatvhIHDX6HmafmqHNcuFClvKKypup94J&#10;ZfjaJbPd4tLckj7meEhyHXpj3l7H7TeoSGP8X/5r762B+Ye8LzIiAn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76vMMAAADcAAAADwAAAAAAAAAAAAAAAACYAgAAZHJzL2Rv&#10;d25yZXYueG1sUEsFBgAAAAAEAAQA9QAAAIgDAAAAAA==&#10;" fillcolor="#bfbfbf">
                    <v:textbox>
                      <w:txbxContent>
                        <w:p w:rsidR="00DB4A5E" w:rsidRPr="00440A31" w:rsidRDefault="00DB4A5E" w:rsidP="00DB4A5E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 w:rsidRPr="00440A31">
                            <w:rPr>
                              <w:rFonts w:ascii="Arial" w:hAnsi="Arial" w:cs="Arial"/>
                              <w:sz w:val="36"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 28" o:spid="_x0000_s1037" style="position:absolute;left:788;top:2916;width:63087;height:22152" coordorigin="796,5916" coordsize="10697,3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shape id="Picture 3" o:spid="_x0000_s1038" type="#_x0000_t75" alt="TRUNK empty" style="position:absolute;left:796;top:6937;width:4037;height:1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ExbPCAAAA2wAAAA8AAABkcnMvZG93bnJldi54bWxET8uKwjAU3Qv+Q7iCm0FTFVSqsajgIONm&#10;xgfo7tJc29LmpjQZrX8/WQy4PJz3MmlNJR7UuMKygtEwAkGcWl1wpuB82g3mIJxH1lhZJgUvcpCs&#10;up0lxto++YceR5+JEMIuRgW593UspUtzMuiGtiYO3N02Bn2ATSZ1g88Qbio5jqKpNFhwaMixpm1O&#10;aXn8NQpcOR9tzga/Jt/m49qmn7fZ5VAr1e+16wUIT61/i//de61gEtaHL+EH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BMWzwgAAANsAAAAPAAAAAAAAAAAAAAAAAJ8C&#10;AABkcnMvZG93bnJldi54bWxQSwUGAAAAAAQABAD3AAAAjgMAAAAA&#10;">
                      <v:imagedata r:id="rId29" o:title="TRUNK empty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39" type="#_x0000_t32" style="position:absolute;left:3795;top:5916;width:1566;height:14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TDrcMAAADbAAAADwAAAGRycy9kb3ducmV2LnhtbESPQYvCMBSE7wv+h/CEvSyaVmGRahQR&#10;BPGwsNqDx0fybIvNS01i7f77zYKwx2FmvmFWm8G2oicfGscK8mkGglg703CloDzvJwsQISIbbB2T&#10;gh8KsFmP3lZYGPfkb+pPsRIJwqFABXWMXSFl0DVZDFPXESfv6rzFmKSvpPH4THDbylmWfUqLDaeF&#10;Gjva1aRvp4dV0BzLr7L/uEevF8f84vNwvrRaqffxsF2CiDTE//CrfTAK5jn8fUk/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0w63DAAAA2wAAAA8AAAAAAAAAAAAA&#10;AAAAoQIAAGRycy9kb3ducmV2LnhtbFBLBQYAAAAABAAEAPkAAACRAwAAAAA=&#10;"/>
                    <v:shape id="AutoShape 5" o:spid="_x0000_s1040" type="#_x0000_t32" style="position:absolute;left:3960;top:8809;width:1401;height:8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qUgcIAAADcAAAADwAAAGRycy9kb3ducmV2LnhtbERPy2oCMRTdF/oP4QrdFM1YVGRqlKkg&#10;VMGFj+5vJ7eT4ORmnESd/r1ZCC4P5z1bdK4WV2qD9axgOMhAEJdeW64UHA+r/hREiMgaa8+k4J8C&#10;LOavLzPMtb/xjq77WIkUwiFHBSbGJpcylIYchoFviBP351uHMcG2krrFWwp3tfzIsol0aDk1GGxo&#10;aag87S9OwXY9/Cp+jV1vdme7Ha+K+lK9/yj11uuKTxCRuvgUP9zfWsFolNam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xqUgcIAAADcAAAADwAAAAAAAAAAAAAA&#10;AAChAgAAZHJzL2Rvd25yZXYueG1sUEsFBgAAAAAEAAQA+QAAAJADAAAAAA==&#10;"/>
                    <v:oval id="Oval 6" o:spid="_x0000_s1041" style="position:absolute;left:3196;top:7336;width:1503;height:1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v89sUA&#10;AADcAAAADwAAAGRycy9kb3ducmV2LnhtbESPzWrDMBCE74W8g9hCL6WRW0xInSghBAo9FPLnB9hY&#10;G9mNtXIkNXbfPioUchxm5htmvhxsK67kQ+NYwes4A0FcOd2wUVAePl6mIEJE1tg6JgW/FGC5GD3M&#10;sdCu5x1d99GIBOFQoII6xq6QMlQ1WQxj1xEn7+S8xZikN1J77BPctvItyybSYsNpocaO1jVV5/2P&#10;VXA8lm6QF7/ZPpuzx/y778zXVqmnx2E1AxFpiPfwf/tTK8jzd/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S/z2xQAAANwAAAAPAAAAAAAAAAAAAAAAAJgCAABkcnMv&#10;ZG93bnJldi54bWxQSwUGAAAAAAQABAD1AAAAigMAAAAA&#10;" filled="f"/>
                    <v:group id="Group 7" o:spid="_x0000_s1042" style="position:absolute;left:5361;top:5916;width:2948;height:3756" coordorigin="5361,5916" coordsize="2948,3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    <v:shape id="Picture 8" o:spid="_x0000_s1043" type="#_x0000_t75" alt="find" style="position:absolute;left:5500;top:6045;width:2669;height:3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vjY/BAAAA3AAAAA8AAABkcnMvZG93bnJldi54bWxET8uKwjAU3Q/4D+EK7sa0g45SjSIDyixm&#10;43t7ba5tsbmpSdT692ZgYDYHDufFmc5bU4s7OV9ZVpD2ExDEudUVFwp22+X7GIQPyBpry6TgSR7m&#10;s87bFDNtH7ym+yYUIpawz1BBGUKTSenzkgz6vm2Io3a2zmCI1BVSO3zEclPLjyT5lAYrjgslNvRV&#10;Un7Z3IyCQ0qrkF+XP8dRhIHXp32bOKV63XYxARGoDf/mv/S3VjAYpvB7Jh4BOX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vjY/BAAAA3AAAAA8AAAAAAAAAAAAAAAAAnwIA&#10;AGRycy9kb3ducmV2LnhtbFBLBQYAAAAABAAEAPcAAACNAwAAAAA=&#10;">
                        <v:imagedata r:id="rId30" o:title="find"/>
                      </v:shape>
                      <v:group id="Group 9" o:spid="_x0000_s1044" style="position:absolute;left:5361;top:5916;width:2948;height:3756" coordorigin="5361,5916" coordsize="2948,3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      <v:rect id="Rectangle 10" o:spid="_x0000_s1045" style="position:absolute;left:5361;top:5916;width:2948;height:3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7OccQA&#10;AADcAAAADwAAAGRycy9kb3ducmV2LnhtbESPQWsCMRSE74L/ITyhN81Wq8jWKKso9CRUC7W3x+Y1&#10;Wdy8LJvobv99Uyh4HGbmG2a16V0t7tSGyrOC50kGgrj0umKj4ON8GC9BhIissfZMCn4owGY9HKww&#10;177jd7qfohEJwiFHBTbGJpcylJYcholviJP37VuHMcnWSN1il+CultMsW0iHFacFiw3tLJXX080p&#10;2Ddfx2Jugiw+o71c/bY72KNR6mnUF68gIvXxEf5vv2kFL/MZ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+znHEAAAA3AAAAA8AAAAAAAAAAAAAAAAAmAIAAGRycy9k&#10;b3ducmV2LnhtbFBLBQYAAAAABAAEAPUAAACJAwAAAAA=&#10;" filled="f">
                          <o:lock v:ext="edit" aspectratio="t"/>
                        </v:rect>
                        <v:shape id="AutoShape 11" o:spid="_x0000_s1046" type="#_x0000_t32" style="position:absolute;left:6397;top:6779;width:467;height:2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yPbcMAAADcAAAADwAAAGRycy9kb3ducmV2LnhtbESPT2sCMRTE70K/Q3iF3jSxrlK2RpHC&#10;Wo/1D54fm+dmcfOybqKu394UCj0OM/MbZr7sXSNu1IXas4bxSIEgLr2pudJw2BfDDxAhIhtsPJOG&#10;BwVYLl4Gc8yNv/OWbrtYiQThkKMGG2ObSxlKSw7DyLfEyTv5zmFMsquk6fCe4K6R70rNpMOa04LF&#10;lr4slefd1Wk4fo9tX22UnVwv2V6tf4pAh0Lrt9d+9QkiUh//w3/tjdGQTTP4PZOOgF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Mj23DAAAA3AAAAA8AAAAAAAAAAAAA&#10;AAAAoQIAAGRycy9kb3ducmV2LnhtbFBLBQYAAAAABAAEAPkAAACRAwAAAAA=&#10;" strokeweight="1.5pt">
                          <v:stroke endarrow="open"/>
                          <o:lock v:ext="edit" aspectratio="t"/>
                        </v:shape>
                      </v:group>
                    </v:group>
                    <v:rect id="Rectangle 12" o:spid="_x0000_s1047" style="position:absolute;left:8536;top:5917;width:2957;height:3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vznsQA&#10;AADcAAAADwAAAGRycy9kb3ducmV2LnhtbESPQWsCMRSE74L/IbxCb5qtdIusRlmlgidBW7C9PTbP&#10;ZHHzsmxSd/33TUHocZiZb5jlenCNuFEXas8KXqYZCOLK65qNgs+P3WQOIkRkjY1nUnCnAOvVeLTE&#10;Qvuej3Q7RSMShEOBCmyMbSFlqCw5DFPfEifv4juHMcnOSN1hn+CukbMse5MOa04LFlvaWqqupx+n&#10;4L39PpS5CbI8R/t19Zt+Zw9GqeenoVyAiDTE//CjvdcKXvMc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b857EAAAA3AAAAA8AAAAAAAAAAAAAAAAAmAIAAGRycy9k&#10;b3ducmV2LnhtbFBLBQYAAAAABAAEAPUAAACJAwAAAAA=&#10;" filled="f">
                      <o:lock v:ext="edit" aspectratio="t"/>
                    </v:rect>
                    <v:shape id="Picture 13" o:spid="_x0000_s1048" type="#_x0000_t75" alt="4LA" style="position:absolute;left:8684;top:5977;width:2565;height:3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7fo3EAAAA3AAAAA8AAABkcnMvZG93bnJldi54bWxEj0FrwkAUhO+F/oflCV5K3USstKmrFEXQ&#10;Y6Mgvb1kX5Ng9m3YXTX+e1cQPA4z8w0zW/SmFWdyvrGsIB0lIIhLqxuuFOx36/dPED4ga2wtk4Ir&#10;eVjMX19mmGl74V8656ESEcI+QwV1CF0mpS9rMuhHtiOO3r91BkOUrpLa4SXCTSvHSTKVBhuOCzV2&#10;tKypPOYno8Cvvgrd7Ld9mR7yvze/KdLCOqWGg/7nG0SgPjzDj/ZGK5h8TOF+Jh4BO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7fo3EAAAA3AAAAA8AAAAAAAAAAAAAAAAA&#10;nwIAAGRycy9kb3ducmV2LnhtbFBLBQYAAAAABAAEAPcAAACQAwAAAAA=&#10;">
                      <v:imagedata r:id="rId31" o:title="4LA"/>
                    </v:shape>
                    <v:rect id="Rectangle 14" o:spid="_x0000_s1049" style="position:absolute;left:10243;top:9368;width:1250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trf8QA&#10;AADcAAAADwAAAGRycy9kb3ducmV2LnhtbESPwW7CMBBE70j8g7VI3MABWloCBiEqKjhCuPS2jZck&#10;EK+j2EDK12OkShxHM/NGM1s0phRXql1hWcGgH4EgTq0uOFNwSNa9TxDOI2ssLZOCP3KwmLdbM4y1&#10;vfGOrnufiQBhF6OC3PsqltKlORl0fVsRB+9oa4M+yDqTusZbgJtSDqNoLA0WHBZyrGiVU3reX4yC&#10;32J4wPsu+Y7MZD3y2yY5XX6+lOp2muUUhKfGv8L/7Y1W8Pb+Ac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ba3/EAAAA3AAAAA8AAAAAAAAAAAAAAAAAmAIAAGRycy9k&#10;b3ducmV2LnhtbFBLBQYAAAAABAAEAPUAAACJAwAAAAA=&#10;"/>
                    <v:shape id="Picture 15" o:spid="_x0000_s1050" type="#_x0000_t75" style="position:absolute;left:10320;top:9417;width:1113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p28TEAAAA3AAAAA8AAABkcnMvZG93bnJldi54bWxET91qwjAUvh/4DuEMdjNm4tAi1bQUtcOL&#10;gah7gENzbMuak9pk2u3pl4vBLj++/3U+2k7caPCtYw2zqQJBXDnTcq3h41y+LEH4gGywc0wavslD&#10;nk0e1pgad+cj3U6hFjGEfYoamhD6VEpfNWTRT11PHLmLGyyGCIdamgHvMdx28lWpRFpsOTY02NOm&#10;oerz9GU1JKosytlP8X44m911MX9Wb9v9Tuunx7FYgQg0hn/xn3tvNMwXcW08E4+A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p28TEAAAA3AAAAA8AAAAAAAAAAAAAAAAA&#10;nwIAAGRycy9kb3ducmV2LnhtbFBLBQYAAAAABAAEAPcAAACQAwAAAAA=&#10;">
                      <v:imagedata r:id="rId32" o:title=""/>
                    </v:shape>
                    <v:shape id="Picture 16" o:spid="_x0000_s1051" type="#_x0000_t75" style="position:absolute;left:8671;top:8722;width:533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QlC/FAAAA3AAAAA8AAABkcnMvZG93bnJldi54bWxEj0FLAzEUhO+C/yE8oRexWYsWd21atCAW&#10;pAWr4PWxeU2Wbl6WJO5u/31TEDwOM/MNs1iNrhU9hdh4VnA/LUAQ1143bBR8f73dPYGICVlj65kU&#10;nCjCanl9tcBK+4E/qd8nIzKEY4UKbEpdJWWsLTmMU98RZ+/gg8OUZTBSBxwy3LVyVhRz6bDhvGCx&#10;o7Wl+rj/dQoOtqTiXZvevh5D+fNhdsNse6vU5GZ8eQaRaEz/4b/2Rit4eCzhciYfAbk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0JQvxQAAANwAAAAPAAAAAAAAAAAAAAAA&#10;AJ8CAABkcnMvZG93bnJldi54bWxQSwUGAAAAAAQABAD3AAAAkQMAAAAA&#10;">
                      <v:imagedata r:id="rId33" o:title=""/>
                    </v:shape>
                    <v:shape id="Circular Arrow 2" o:spid="_x0000_s1052" style="position:absolute;left:8934;top:7176;width:2559;height:2192;rotation:1383432fd;flip:x;visibility:visible;mso-wrap-style:square;v-text-anchor:top" coordsize="1625156,139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SlsEA&#10;AADcAAAADwAAAGRycy9kb3ducmV2LnhtbERPz2vCMBS+C/sfwhvspulkuFGNRSYbA73MzoO3R/Ns&#10;gs1LabKa/ffLQfD48f1eVcl1YqQhWM8KnmcFCOLGa8utgp/6Y/oGIkRkjZ1nUvBHAar1w2SFpfZX&#10;/qbxEFuRQziUqMDE2JdShsaQwzDzPXHmzn5wGDMcWqkHvOZw18l5USykQ8u5wWBP74aay+HXKQi8&#10;tymZ+njaNfXWfnJ87ZJW6ukxbZYgIqV4F9/cX1rByyLPz2fy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nUpbBAAAA3AAAAA8AAAAAAAAAAAAAAAAAmAIAAGRycy9kb3du&#10;cmV2LnhtbFBLBQYAAAAABAAEAPUAAACGAwAAAAA=&#10;" path="m767526,81528v258237,-13386,505705,88819,650968,268853l1492144,331153r-21131,193017l1255234,393006r72909,-19035c1197243,233008,989318,154812,773677,165448l767526,81528xe" fillcolor="#bfbfbf">
                      <v:path arrowok="t" o:connecttype="custom" o:connectlocs="1209,128;2234,552;2350,521;2316,825;1977,619;2091,589;1218,261;1209,128" o:connectangles="0,0,0,0,0,0,0,0"/>
                    </v:shape>
                  </v:group>
                  <v:shape id="Text Box 99" o:spid="_x0000_s1053" type="#_x0000_t202" style="position:absolute;left:867;top:24034;width:14694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vFMUA&#10;AADcAAAADwAAAGRycy9kb3ducmV2LnhtbESPzWrDMBCE74W8g9hAb43s1pjiRDFxfsCn0iZ5gMXa&#10;2CbWylhq4vjpq0Khx2FmvmFW+Wg6caPBtZYVxIsIBHFldcu1gvPp8PIOwnlkjZ1lUvAgB/l69rTC&#10;TNs7f9Ht6GsRIOwyVNB432dSuqohg25he+LgXexg0Ac51FIPeA9w08nXKEqlwZbDQoM9bRuqrsdv&#10;o+At+cT6XHx0u8KfSpmUU3zZT0o9z8fNEoSn0f+H/9qlVpCkMf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a8UxQAAANwAAAAPAAAAAAAAAAAAAAAAAJgCAABkcnMv&#10;ZG93bnJldi54bWxQSwUGAAAAAAQABAD1AAAAigMAAAAA&#10;" stroked="f">
                    <v:textbox style="mso-fit-shape-to-text:t" inset="0,0,0,0">
                      <w:txbxContent>
                        <w:p w:rsidR="00B44E52" w:rsidRPr="007C09E2" w:rsidRDefault="00B44E52" w:rsidP="00B44E52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Repeat on driver side</w:t>
                          </w:r>
                        </w:p>
                      </w:txbxContent>
                    </v:textbox>
                  </v:shape>
                </v:group>
                <v:rect id="Rectangle 26" o:spid="_x0000_s1054" style="position:absolute;left:3941;top:1891;width:7441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50fsUA&#10;AADcAAAADwAAAGRycy9kb3ducmV2LnhtbESPQWvCQBSE74L/YXlCb2ajFTGpq4jF0h41Xry9Zl+T&#10;1OzbkF2T1F/fLRQ8DjPzDbPeDqYWHbWusqxgFsUgiHOrKy4UnLPDdAXCeWSNtWVS8EMOtpvxaI2p&#10;tj0fqTv5QgQIuxQVlN43qZQuL8mgi2xDHLwv2xr0QbaF1C32AW5qOY/jpTRYcVgosaF9Sfn1dDMK&#10;Pqv5Ge/H7C02yeHZfwzZ9+3yqtTTZNi9gPA0+Ef4v/2uFSySJ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nR+xQAAANwAAAAPAAAAAAAAAAAAAAAAAJgCAABkcnMv&#10;ZG93bnJldi54bWxQSwUGAAAAAAQABAD1AAAAigMAAAAA&#10;"/>
                <v:shape id="Picture 27" o:spid="_x0000_s1055" type="#_x0000_t75" style="position:absolute;left:4414;top:2128;width:6623;height:1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6+3PDAAAA3AAAAA8AAABkcnMvZG93bnJldi54bWxET01rg0AQvQf6H5Yp9JasTdOgxjWUQKGn&#10;oKaB5ja4E5W4s+Juo/333UOhx8f7zvaz6cWdRtdZVvC8ikAQ11Z33Cj4PL0vYxDOI2vsLZOCH3Kw&#10;zx8WGabaTlzSvfKNCCHsUlTQej+kUrq6JYNuZQfiwF3taNAHODZSjziFcNPLdRRtpcGOQ0OLAx1a&#10;qm/Vt1FQ4FS8xudjXJ6K+bwtX5JL9JUo9fQ4v+1AeJr9v/jP/aEVbJKwNpwJR0D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3r7c8MAAADcAAAADwAAAAAAAAAAAAAAAACf&#10;AgAAZHJzL2Rvd25yZXYueG1sUEsFBgAAAAAEAAQA9wAAAI8DAAAAAA==&#10;">
                  <v:imagedata r:id="rId34" o:title="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0023F618" wp14:editId="7EA4B32F">
                <wp:simplePos x="0" y="0"/>
                <wp:positionH relativeFrom="column">
                  <wp:posOffset>-3074276</wp:posOffset>
                </wp:positionH>
                <wp:positionV relativeFrom="paragraph">
                  <wp:posOffset>5470328</wp:posOffset>
                </wp:positionV>
                <wp:extent cx="6400800" cy="2424865"/>
                <wp:effectExtent l="0" t="0" r="19050" b="0"/>
                <wp:wrapNone/>
                <wp:docPr id="495" name="Group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424865"/>
                          <a:chOff x="0" y="0"/>
                          <a:chExt cx="6400800" cy="2424865"/>
                        </a:xfrm>
                      </wpg:grpSpPr>
                      <wpg:grpSp>
                        <wpg:cNvPr id="478" name="Group 478"/>
                        <wpg:cNvGrpSpPr/>
                        <wpg:grpSpPr>
                          <a:xfrm>
                            <a:off x="0" y="0"/>
                            <a:ext cx="6400800" cy="2424865"/>
                            <a:chOff x="0" y="0"/>
                            <a:chExt cx="6400800" cy="2424865"/>
                          </a:xfrm>
                        </wpg:grpSpPr>
                        <wps:wsp>
                          <wps:cNvPr id="392" name="Text Box 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4772" cy="347249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4A5E" w:rsidRPr="00440A31" w:rsidRDefault="00DB4A5E" w:rsidP="00DB4A5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 w:rsidRPr="00440A31">
                                  <w:rPr>
                                    <w:rFonts w:ascii="Arial" w:hAnsi="Arial" w:cs="Arial"/>
                                    <w:sz w:val="3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63" name="Group 463"/>
                          <wpg:cNvGrpSpPr>
                            <a:grpSpLocks/>
                          </wpg:cNvGrpSpPr>
                          <wpg:grpSpPr bwMode="auto">
                            <a:xfrm>
                              <a:off x="23648" y="173421"/>
                              <a:ext cx="6377152" cy="2236051"/>
                              <a:chOff x="815" y="10379"/>
                              <a:chExt cx="10712" cy="3756"/>
                            </a:xfrm>
                          </wpg:grpSpPr>
                          <pic:pic xmlns:pic="http://schemas.openxmlformats.org/drawingml/2006/picture">
                            <pic:nvPicPr>
                              <pic:cNvPr id="464" name="Picture 19" descr="5L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745" y="10440"/>
                                <a:ext cx="2598" cy="3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465" name="Rectangle 2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380" y="10379"/>
                                <a:ext cx="2948" cy="3756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66" name="Picture 21" descr="TRUNK empty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15" y="11400"/>
                                <a:ext cx="4037" cy="18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467" name="AutoShape 2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14" y="10379"/>
                                <a:ext cx="1566" cy="14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" name="AutoShape 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79" y="13272"/>
                                <a:ext cx="1401" cy="86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" name="Oval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6" y="11799"/>
                                <a:ext cx="1503" cy="1473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0" name="Rectangle 2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570" y="10380"/>
                                <a:ext cx="2957" cy="3755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3" name="Rectangl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77" y="13831"/>
                                <a:ext cx="1250" cy="3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74" name="Picture 2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354" y="13880"/>
                                <a:ext cx="1113" cy="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75" name="Picture 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519" y="10485"/>
                                <a:ext cx="2685" cy="355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76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652" y="12775"/>
                                <a:ext cx="645" cy="34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s:wsp>
                          <wps:cNvPr id="477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062" y="2191185"/>
                              <a:ext cx="1469390" cy="233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44E52" w:rsidRDefault="00B44E52" w:rsidP="00B44E52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 xml:space="preserve">retain clips – </w:t>
                                </w:r>
                              </w:p>
                              <w:p w:rsidR="00B44E52" w:rsidRPr="007C09E2" w:rsidRDefault="00B44E52" w:rsidP="00B44E52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Repeat on driver side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</wpg:grpSp>
                      <wps:wsp>
                        <wps:cNvPr id="49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78373" y="78828"/>
                            <a:ext cx="743585" cy="180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669" y="110359"/>
                            <a:ext cx="66230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23F618" id="Group 495" o:spid="_x0000_s1056" style="position:absolute;margin-left:-242.05pt;margin-top:430.75pt;width:7in;height:190.95pt;z-index:251779072" coordsize="64008,242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">
                <v:group id="Group 478" o:spid="_x0000_s1057" style="position:absolute;width:64008;height:24248" coordsize="64008,24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Text Box 392" o:spid="_x0000_s1058" type="#_x0000_t202" style="position:absolute;width:3047;height:3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h0V8IA&#10;AADcAAAADwAAAGRycy9kb3ducmV2LnhtbESPQYvCMBSE7wv+h/AEL0VTFXa1GkUKojdZVzw/mmdb&#10;bF5Kk9r6740g7HGYmW+Y9bY3lXhQ40rLCqaTGARxZnXJuYLL3368AOE8ssbKMil4koPtZvC1xkTb&#10;jn/pcfa5CBB2CSoovK8TKV1WkEE3sTVx8G62MeiDbHKpG+wC3FRyFsff0mDJYaHAmtKCsvu5NYHS&#10;/Ryi6WF+re5R61M8Ral0rVKjYb9bgfDU+//wp33UCubLGbzPh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HRXwgAAANwAAAAPAAAAAAAAAAAAAAAAAJgCAABkcnMvZG93&#10;bnJldi54bWxQSwUGAAAAAAQABAD1AAAAhwMAAAAA&#10;" fillcolor="#bfbfbf">
                    <v:textbox>
                      <w:txbxContent>
                        <w:p w:rsidR="00DB4A5E" w:rsidRPr="00440A31" w:rsidRDefault="00DB4A5E" w:rsidP="00DB4A5E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 w:rsidRPr="00440A31">
                            <w:rPr>
                              <w:rFonts w:ascii="Arial" w:hAnsi="Arial" w:cs="Arial"/>
                              <w:sz w:val="36"/>
                            </w:rPr>
                            <w:t>2</w:t>
                          </w:r>
                        </w:p>
                      </w:txbxContent>
                    </v:textbox>
                  </v:shape>
                  <v:group id="Group 463" o:spid="_x0000_s1059" style="position:absolute;left:236;top:1734;width:63772;height:22360" coordorigin="815,10379" coordsize="10712,3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  <v:shape id="Picture 19" o:spid="_x0000_s1060" type="#_x0000_t75" alt="5LA" style="position:absolute;left:8745;top:10440;width:2598;height:3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rbVzFAAAA3AAAAA8AAABkcnMvZG93bnJldi54bWxEj1FLw0AQhN+F/odjC77Zi1KCpr2WUCgI&#10;Wq1R2tclt+ZCc3sht7bx33uC4OMwM98wy/XoO3WmIbaBDdzOMlDEdbAtNwY+3rc396CiIFvsApOB&#10;b4qwXk2ulljYcOE3OlfSqAThWKABJ9IXWsfakcc4Cz1x8j7D4FGSHBptB7wkuO/0XZbl2mPLacFh&#10;TxtH9an68gaOr3J6yY/lzkWpHg7xad8/70pjrqdjuQAlNMp/+K/9aA3M8zn8nklHQK9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q21cxQAAANwAAAAPAAAAAAAAAAAAAAAA&#10;AJ8CAABkcnMvZG93bnJldi54bWxQSwUGAAAAAAQABAD3AAAAkQMAAAAA&#10;">
                      <v:imagedata r:id="rId39" o:title="5LA"/>
                    </v:shape>
                    <v:rect id="Rectangle 20" o:spid="_x0000_s1061" style="position:absolute;left:5380;top:10379;width:2948;height:3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5I8MA&#10;AADcAAAADwAAAGRycy9kb3ducmV2LnhtbESPQWsCMRSE70L/Q3gFb5pVqpTVKNui4EmoFtTbY/NM&#10;FjcvyyZ1139vCoUeh5n5hlmue1eLO7Wh8qxgMs5AEJdeV2wUfB+3o3cQISJrrD2TggcFWK9eBkvM&#10;te/4i+6HaESCcMhRgY2xyaUMpSWHYewb4uRdfeswJtkaqVvsEtzVcpplc+mw4rRgsaFPS+Xt8OMU&#10;bJrLvpiZIItTtOeb/+i2dm+UGr72xQJEpD7+h//aO63gbT6D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c5I8MAAADcAAAADwAAAAAAAAAAAAAAAACYAgAAZHJzL2Rv&#10;d25yZXYueG1sUEsFBgAAAAAEAAQA9QAAAIgDAAAAAA==&#10;" filled="f">
                      <o:lock v:ext="edit" aspectratio="t"/>
                    </v:rect>
                    <v:shape id="Picture 21" o:spid="_x0000_s1062" type="#_x0000_t75" alt="TRUNK empty" style="position:absolute;left:815;top:11400;width:4037;height:1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y0STCAAAA3AAAAA8AAABkcnMvZG93bnJldi54bWxEj0GLwjAUhO+C/yE8wZumipRSjbIIihdh&#10;rR48PptnW7Z5KU2s9d9vBMHjMDPfMKtNb2rRUesqywpm0wgEcW51xYWCy3k3SUA4j6yxtkwKXuRg&#10;sx4OVphq++QTdZkvRICwS1FB6X2TSunykgy6qW2Ig3e3rUEfZFtI3eIzwE0t51EUS4MVh4USG9qW&#10;lP9lD6Ogkrdsh7/meDgfuy7Zx+7ur4lS41H/swThqfff8Kd90AoWcQzvM+EIy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stEkwgAAANwAAAAPAAAAAAAAAAAAAAAAAJ8C&#10;AABkcnMvZG93bnJldi54bWxQSwUGAAAAAAQABAD3AAAAjgMAAAAA&#10;">
                      <v:imagedata r:id="rId40" o:title="TRUNK empty"/>
                    </v:shape>
                    <v:shape id="AutoShape 22" o:spid="_x0000_s1063" type="#_x0000_t32" style="position:absolute;left:3814;top:10379;width:1566;height:14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Hc+MUAAADcAAAADwAAAGRycy9kb3ducmV2LnhtbESPQWsCMRSE74X+h/AKvRTNbikqW6OI&#10;IIiHgroHj4/kubt087Imcd3++0YQPA4z8w0zXw62FT350DhWkI8zEMTamYYrBeVxM5qBCBHZYOuY&#10;FPxRgOXi9WWOhXE33lN/iJVIEA4FKqhj7Aopg67JYhi7jjh5Z+ctxiR9JY3HW4LbVn5m2URabDgt&#10;1NjRuib9e7haBc2u/Cn7j0v0erbLTz4Px1OrlXp/G1bfICIN8Rl+tLdGwddkC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Hc+MUAAADcAAAADwAAAAAAAAAA&#10;AAAAAAChAgAAZHJzL2Rvd25yZXYueG1sUEsFBgAAAAAEAAQA+QAAAJMDAAAAAA==&#10;"/>
                    <v:shape id="AutoShape 23" o:spid="_x0000_s1064" type="#_x0000_t32" style="position:absolute;left:3979;top:13272;width:1401;height:8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/I4cIAAADcAAAADwAAAGRycy9kb3ducmV2LnhtbERPTWsCMRC9C/6HMEIvollLlbI1yrYg&#10;VMGDWu/TzbgJbibbTdTtvzcHwePjfc+XnavFldpgPSuYjDMQxKXXlisFP4fV6B1EiMgaa8+k4J8C&#10;LBf93hxz7W+8o+s+ViKFcMhRgYmxyaUMpSGHYewb4sSdfOswJthWUrd4S+Gulq9ZNpMOLacGgw19&#10;GSrP+4tTsF1PPotfY9eb3Z/dTldFfamGR6VeBl3xASJSF5/ih/tbK3ibpbX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K/I4cIAAADcAAAADwAAAAAAAAAAAAAA&#10;AAChAgAAZHJzL2Rvd25yZXYueG1sUEsFBgAAAAAEAAQA+QAAAJADAAAAAA==&#10;"/>
                    <v:oval id="Oval 24" o:spid="_x0000_s1065" style="position:absolute;left:3196;top:11799;width:1503;height:1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6glsQA&#10;AADcAAAADwAAAGRycy9kb3ducmV2LnhtbESP3WoCMRSE7wu+QzhCb0rNKiK6NYoIghcFf+oDHDen&#10;2a2bkzWJ7vr2TUHo5TAz3zDzZWdrcScfKscKhoMMBHHhdMVGwelr8z4FESKyxtoxKXhQgOWi9zLH&#10;XLuWD3Q/RiMShEOOCsoYm1zKUJRkMQxcQ5y8b+ctxiS9kdpjm+C2lqMsm0iLFaeFEhtal1Rcjjer&#10;4Hw+uU5e/W7/Zi4exz9tYz73Sr32u9UHiEhd/A8/21utYDyZwd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+oJbEAAAA3AAAAA8AAAAAAAAAAAAAAAAAmAIAAGRycy9k&#10;b3ducmV2LnhtbFBLBQYAAAAABAAEAPUAAACJAwAAAAA=&#10;" filled="f"/>
                    <v:rect id="Rectangle 25" o:spid="_x0000_s1066" style="position:absolute;left:8570;top:10380;width:2957;height:3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kMZsEA&#10;AADcAAAADwAAAGRycy9kb3ducmV2LnhtbERPz2vCMBS+D/wfwhN2m6ljm1KNUoeCJ2EqqLdH80yK&#10;zUtpoq3//XIY7Pjx/Z4ve1eLB7Wh8qxgPMpAEJdeV2wUHA+btymIEJE11p5JwZMCLBeDlznm2nf8&#10;Q499NCKFcMhRgY2xyaUMpSWHYeQb4sRdfeswJtgaqVvsUrir5XuWfUmHFacGiw19Wypv+7tTsG4u&#10;u+LTBFmcoj3f/Krb2J1R6nXYFzMQkfr4L/5zb7WCj0man86k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ZDGbBAAAA3AAAAA8AAAAAAAAAAAAAAAAAmAIAAGRycy9kb3du&#10;cmV2LnhtbFBLBQYAAAAABAAEAPUAAACGAwAAAAA=&#10;" filled="f">
                      <o:lock v:ext="edit" aspectratio="t"/>
                    </v:rect>
                    <v:rect id="Rectangle 26" o:spid="_x0000_s1067" style="position:absolute;left:10277;top:13831;width:1250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xHMQA&#10;AADcAAAADwAAAGRycy9kb3ducmV2LnhtbESPT4vCMBTE74LfITzBm6b+QXerUWQXRY9aL3t72zzb&#10;avNSmqjVT79ZEDwOM/MbZr5sTCluVLvCsoJBPwJBnFpdcKbgmKx7HyCcR9ZYWiYFD3KwXLRbc4y1&#10;vfOebgefiQBhF6OC3PsqltKlORl0fVsRB+9ka4M+yDqTusZ7gJtSDqNoIg0WHBZyrOgrp/RyuBoF&#10;v8XwiM99sonM53rkd01yvv58K9XtNKsZCE+Nf4df7a1WMJ6O4P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VMRzEAAAA3AAAAA8AAAAAAAAAAAAAAAAAmAIAAGRycy9k&#10;b3ducmV2LnhtbFBLBQYAAAAABAAEAPUAAACJAwAAAAA=&#10;"/>
                    <v:shape id="Picture 27" o:spid="_x0000_s1068" type="#_x0000_t75" style="position:absolute;left:10354;top:13880;width:1113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W94nFAAAA3AAAAA8AAABkcnMvZG93bnJldi54bWxEj0FrwkAUhO+C/2F5ghepm4rUNnWVIgrS&#10;g6CR4vGRfd0Es29Ddo3RX98VCh6HmfmGmS87W4mWGl86VvA6TkAQ506XbBQcs83LOwgfkDVWjknB&#10;jTwsF/3eHFPtrryn9hCMiBD2KSooQqhTKX1ekEU/djVx9H5dYzFE2RipG7xGuK3kJEnepMWS40KB&#10;Na0Kys+Hi1WwNu6j1ifTZudNyE533I2+f0ZKDQfd1yeIQF14hv/bW61gOpvC40w8An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1veJxQAAANwAAAAPAAAAAAAAAAAAAAAA&#10;AJ8CAABkcnMvZG93bnJldi54bWxQSwUGAAAAAAQABAD3AAAAkQMAAAAA&#10;">
                      <v:imagedata r:id="rId41" o:title=""/>
                    </v:shape>
                    <v:shape id="Picture 28" o:spid="_x0000_s1069" type="#_x0000_t75" style="position:absolute;left:5519;top:10485;width:2685;height:3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Gr/nDAAAA3AAAAA8AAABkcnMvZG93bnJldi54bWxEj8FqwzAQRO+F/oPYQm+NXFPHwYkSSkMh&#10;t9DYkOtibWxTa2VLauz+fRUo5DjMzBtms5tNL67kfGdZwesiAUFcW91xo6AqP19WIHxA1thbJgW/&#10;5GG3fXzYYKHtxF90PYVGRAj7AhW0IQyFlL5uyaBf2IE4ehfrDIYoXSO1wynCTS/TJFlKgx3HhRYH&#10;+mip/j79GAV0Lt1op+OYpXKo6GD3WZ3vlXp+mt/XIALN4R7+bx+0grc8g9uZeAT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8av+cMAAADcAAAADwAAAAAAAAAAAAAAAACf&#10;AgAAZHJzL2Rvd25yZXYueG1sUEsFBgAAAAAEAAQA9wAAAI8DAAAAAA==&#10;">
                      <v:imagedata r:id="rId42" o:title=""/>
                    </v:shape>
                    <v:shape id="Picture 29" o:spid="_x0000_s1070" type="#_x0000_t75" style="position:absolute;left:9652;top:12775;width:645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/wk/DAAAA3AAAAA8AAABkcnMvZG93bnJldi54bWxEj8FqwzAQRO+F/IPYQm+13BKc4FoJIRDo&#10;MXZLILeNtbVNrJWxFFv9+yhQ6HGYmTdMsQ2mFxONrrOs4C1JQRDXVnfcKPj+OryuQTiPrLG3TAp+&#10;ycF2s3gqMNd25pKmyjciQtjlqKD1fsildHVLBl1iB+Lo/djRoI9ybKQecY5w08v3NM2kwY7jQosD&#10;7Vuqr9XNKLiF6x6nsjwPodtZPJ4uslqvlHp5DrsPEJ6C/w//tT+1guUqg8eZeATk5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v/CT8MAAADcAAAADwAAAAAAAAAAAAAAAACf&#10;AgAAZHJzL2Rvd25yZXYueG1sUEsFBgAAAAAEAAQA9wAAAI8DAAAAAA==&#10;">
                      <v:imagedata r:id="rId43" o:title=""/>
                    </v:shape>
                  </v:group>
                  <v:shape id="Text Box 99" o:spid="_x0000_s1071" type="#_x0000_t202" style="position:absolute;left:630;top:21911;width:14694;height:2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UEJsMA&#10;AADcAAAADwAAAGRycy9kb3ducmV2LnhtbESP3YrCMBSE7xd8h3AE7zRVi0o1iq4KvVr8e4BDc2yL&#10;zUlpslp9eiMs7OUwM98wi1VrKnGnxpWWFQwHEQjizOqScwWX874/A+E8ssbKMil4koPVsvO1wETb&#10;Bx/pfvK5CBB2CSoovK8TKV1WkEE3sDVx8K62MeiDbHKpG3wEuKnkKIom0mDJYaHAmr4Lym6nX6Ng&#10;HB8wv2x+qu3Gn1MZp6/hdfdSqtdt13MQnlr/H/5rp1pBPJ3C50w4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UEJsMAAADcAAAADwAAAAAAAAAAAAAAAACYAgAAZHJzL2Rv&#10;d25yZXYueG1sUEsFBgAAAAAEAAQA9QAAAIgDAAAAAA==&#10;" stroked="f">
                    <v:textbox style="mso-fit-shape-to-text:t" inset="0,0,0,0">
                      <w:txbxContent>
                        <w:p w:rsidR="00B44E52" w:rsidRDefault="00B44E52" w:rsidP="00B44E52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 xml:space="preserve">retain clips – </w:t>
                          </w:r>
                        </w:p>
                        <w:p w:rsidR="00B44E52" w:rsidRPr="007C09E2" w:rsidRDefault="00B44E52" w:rsidP="00B44E52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Repeat on driver side</w:t>
                          </w:r>
                        </w:p>
                      </w:txbxContent>
                    </v:textbox>
                  </v:shape>
                </v:group>
                <v:rect id="Rectangle 26" o:spid="_x0000_s1072" style="position:absolute;left:3783;top:788;width:7436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X5sUA&#10;AADcAAAADwAAAGRycy9kb3ducmV2LnhtbESPQWvCQBSE74X+h+UVems2ailNdBWxpLRHTS69PbPP&#10;JJp9G7JrTP31bqHgcZiZb5jFajStGKh3jWUFkygGQVxa3XCloMizl3cQziNrbC2Tgl9ysFo+Piww&#10;1fbCWxp2vhIBwi5FBbX3XSqlK2sy6CLbEQfvYHuDPsi+krrHS4CbVk7j+E0abDgs1NjRpqbytDsb&#10;BftmWuB1m3/GJslm/nvMj+efD6Wen8b1HISn0d/D/+0vreA1mcH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dfmxQAAANwAAAAPAAAAAAAAAAAAAAAAAJgCAABkcnMv&#10;ZG93bnJldi54bWxQSwUGAAAAAAQABAD1AAAAigMAAAAA&#10;"/>
                <v:shape id="Picture 27" o:spid="_x0000_s1073" type="#_x0000_t75" style="position:absolute;left:4256;top:1103;width:6623;height: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38XbFAAAA3AAAAA8AAABkcnMvZG93bnJldi54bWxEj09rwkAUxO8Fv8PyhN7qxj+VJLqKCEJP&#10;JdEKentkn0kw+zZkV5N++26h0OMwM79h1tvBNOJJnastK5hOIhDEhdU1lwq+Toe3GITzyBoby6Tg&#10;mxxsN6OXNaba9pzT8+hLESDsUlRQed+mUrqiIoNuYlvi4N1sZ9AH2ZVSd9gHuGnkLIqW0mDNYaHC&#10;lvYVFffjwyjIsM/e4/NnnJ+y4bzM58k1uiRKvY6H3QqEp8H/h//aH1rBIlnA75lwBOT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N/F2xQAAANwAAAAPAAAAAAAAAAAAAAAA&#10;AJ8CAABkcnMvZG93bnJldi54bWxQSwUGAAAAAAQABAD3AAAAkQMAAAAA&#10;">
                  <v:imagedata r:id="rId41" o:title=""/>
                  <v:path arrowok="t"/>
                </v:shape>
              </v:group>
            </w:pict>
          </mc:Fallback>
        </mc:AlternateContent>
      </w:r>
      <w:r w:rsidR="002976D4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4C055BAE" wp14:editId="049AF35D">
                <wp:simplePos x="0" y="0"/>
                <wp:positionH relativeFrom="column">
                  <wp:posOffset>-3089910</wp:posOffset>
                </wp:positionH>
                <wp:positionV relativeFrom="paragraph">
                  <wp:posOffset>5362071</wp:posOffset>
                </wp:positionV>
                <wp:extent cx="6492240" cy="0"/>
                <wp:effectExtent l="0" t="19050" r="22860" b="19050"/>
                <wp:wrapNone/>
                <wp:docPr id="419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07E61C" id="Line 3" o:spid="_x0000_s1026" style="position:absolute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3.3pt,422.2pt" to="267.9pt,4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W2TFAIAACsEAAAOAAAAZHJzL2Uyb0RvYy54bWysU8GO2jAQvVfqP1i+QxJIKU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" strokeweight="3pt"/>
            </w:pict>
          </mc:Fallback>
        </mc:AlternateContent>
      </w:r>
      <w:r w:rsidR="00DB4A5E">
        <w:br w:type="page"/>
      </w: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-3255579</wp:posOffset>
                </wp:positionH>
                <wp:positionV relativeFrom="paragraph">
                  <wp:posOffset>5805564</wp:posOffset>
                </wp:positionV>
                <wp:extent cx="6492240" cy="2576259"/>
                <wp:effectExtent l="0" t="19050" r="22860" b="0"/>
                <wp:wrapNone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2576259"/>
                          <a:chOff x="0" y="0"/>
                          <a:chExt cx="6492240" cy="2576259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0"/>
                            <a:ext cx="6492240" cy="467754"/>
                            <a:chOff x="0" y="0"/>
                            <a:chExt cx="6492240" cy="467754"/>
                          </a:xfrm>
                        </wpg:grpSpPr>
                        <wps:wsp>
                          <wps:cNvPr id="472" name="Line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49224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" name="Text Box 4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6124"/>
                              <a:ext cx="299720" cy="34163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52091" w:rsidRPr="00440A31" w:rsidRDefault="00B9643B" w:rsidP="00C520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88"/>
                        <wpg:cNvGrpSpPr/>
                        <wpg:grpSpPr>
                          <a:xfrm>
                            <a:off x="386255" y="307428"/>
                            <a:ext cx="5713862" cy="2268831"/>
                            <a:chOff x="0" y="0"/>
                            <a:chExt cx="5713862" cy="2268831"/>
                          </a:xfrm>
                        </wpg:grpSpPr>
                        <wpg:grpSp>
                          <wpg:cNvPr id="500" name="Group 50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713862" cy="2093573"/>
                              <a:chOff x="1884" y="10550"/>
                              <a:chExt cx="9321" cy="3456"/>
                            </a:xfrm>
                          </wpg:grpSpPr>
                          <wps:wsp>
                            <wps:cNvPr id="501" name="Rectangle 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84" y="10550"/>
                                <a:ext cx="4566" cy="3456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" name="Rectangle 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25" y="10550"/>
                                <a:ext cx="4580" cy="3456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03" name="Picture 57" descr="7L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25" y="10678"/>
                                <a:ext cx="2432" cy="31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504" name="AutoShape 58"/>
                            <wps:cNvSpPr>
                              <a:spLocks noChangeArrowheads="1"/>
                            </wps:cNvSpPr>
                            <wps:spPr bwMode="auto">
                              <a:xfrm rot="16384750">
                                <a:off x="3553" y="10839"/>
                                <a:ext cx="588" cy="265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55472"/>
                                </a:avLst>
                              </a:prstGeom>
                              <a:solidFill>
                                <a:srgbClr val="BFBFB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5" name="AutoShape 59"/>
                            <wps:cNvSpPr>
                              <a:spLocks noChangeArrowheads="1"/>
                            </wps:cNvSpPr>
                            <wps:spPr bwMode="auto">
                              <a:xfrm rot="16384750">
                                <a:off x="4168" y="11667"/>
                                <a:ext cx="588" cy="265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55472"/>
                                </a:avLst>
                              </a:prstGeom>
                              <a:solidFill>
                                <a:srgbClr val="BFBFB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06" name="Picture 60" descr="8L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693" y="10648"/>
                                <a:ext cx="2431" cy="31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507" name="AutoShape 61"/>
                            <wps:cNvSpPr>
                              <a:spLocks noChangeArrowheads="1"/>
                            </wps:cNvSpPr>
                            <wps:spPr bwMode="auto">
                              <a:xfrm rot="16384750">
                                <a:off x="8979" y="10839"/>
                                <a:ext cx="588" cy="265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55472"/>
                                </a:avLst>
                              </a:prstGeom>
                              <a:solidFill>
                                <a:srgbClr val="BFBFB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9" name="AutoShape 62"/>
                            <wps:cNvSpPr>
                              <a:spLocks noChangeArrowheads="1"/>
                            </wps:cNvSpPr>
                            <wps:spPr bwMode="auto">
                              <a:xfrm rot="16384750">
                                <a:off x="8309" y="11592"/>
                                <a:ext cx="588" cy="265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55472"/>
                                </a:avLst>
                              </a:prstGeom>
                              <a:solidFill>
                                <a:srgbClr val="BFBFB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10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70890" y="2151993"/>
                              <a:ext cx="1468586" cy="1168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15CD" w:rsidRDefault="001915CD" w:rsidP="001915CD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Driver side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  <wps:wsp>
                          <wps:cNvPr id="511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2152" y="2151993"/>
                              <a:ext cx="1468586" cy="1168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15CD" w:rsidRDefault="001915CD" w:rsidP="001915CD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passenger side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90" o:spid="_x0000_s1074" style="position:absolute;margin-left:-256.35pt;margin-top:457.15pt;width:511.2pt;height:202.85pt;z-index:251790336" coordsize="64922,25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">
                <v:group id="Group 17" o:spid="_x0000_s1075" style="position:absolute;width:64922;height:4677" coordsize="64922,4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line id="Line 3" o:spid="_x0000_s1076" style="position:absolute;visibility:visible;mso-wrap-style:square" from="0,0" to="649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bNysQAAADcAAAADwAAAGRycy9kb3ducmV2LnhtbESPT2sCMRTE74LfIbyCN83Wllq2G0UL&#10;godeXEU8PpK3f3DzsiRR1376plDocZiZ3zDFarCduJEPrWMFz7MMBLF2puVawfGwnb6DCBHZYOeY&#10;FDwowGo5HhWYG3fnPd3KWIsE4ZCjgibGPpcy6IYshpnriZNXOW8xJulraTzeE9x2cp5lb9Jiy2mh&#10;wZ4+G9KX8moVlDtdue8XfzmdN19ab9HvsfVKTZ6G9QeISEP8D/+1d0bB62IOv2fSEZ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ds3KxAAAANwAAAAPAAAAAAAAAAAA&#10;AAAAAKECAABkcnMvZG93bnJldi54bWxQSwUGAAAAAAQABAD5AAAAkgMAAAAA&#10;" strokeweight="3pt"/>
                  <v:shape id="Text Box 483" o:spid="_x0000_s1077" type="#_x0000_t202" style="position:absolute;top:1261;width:2997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eKdMIA&#10;AADcAAAADwAAAGRycy9kb3ducmV2LnhtbESPQYvCMBSE74L/ITxhL0VTV1mlGkUK4t5EVzw/mmdb&#10;bF5Kk9r6782C4HGYmW+Y9bY3lXhQ40rLCqaTGARxZnXJuYLL3368BOE8ssbKMil4koPtZjhYY6Jt&#10;xyd6nH0uAoRdggoK7+tESpcVZNBNbE0cvJttDPogm1zqBrsAN5X8juMfabDksFBgTWlB2f3cmkDp&#10;Fodoephdq3vU+hSPUSpdq9TXqN+tQHjq/Sf8bv9qBfPlDP7Ph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4p0wgAAANwAAAAPAAAAAAAAAAAAAAAAAJgCAABkcnMvZG93&#10;bnJldi54bWxQSwUGAAAAAAQABAD1AAAAhwMAAAAA&#10;" fillcolor="#bfbfbf">
                    <v:textbox>
                      <w:txbxContent>
                        <w:p w:rsidR="00C52091" w:rsidRPr="00440A31" w:rsidRDefault="00B9643B" w:rsidP="00C52091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288" o:spid="_x0000_s1078" style="position:absolute;left:3862;top:3074;width:57139;height:22688" coordsize="57138,22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group id="Group 500" o:spid="_x0000_s1079" style="position:absolute;width:57138;height:20935" coordorigin="1884,10550" coordsize="9321,3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  <v:rect id="Rectangle 55" o:spid="_x0000_s1080" style="position:absolute;left:1884;top:10550;width:4566;height:3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LVHcMA&#10;AADcAAAADwAAAGRycy9kb3ducmV2LnhtbESPQWsCMRSE70L/Q3hCb5pVUGQ1yloUPAnVQtvbY/NM&#10;Fjcvyya623/fCILHYWa+YVab3tXiTm2oPCuYjDMQxKXXFRsFX+f9aAEiRGSNtWdS8EcBNuu3wQpz&#10;7Tv+pPspGpEgHHJUYGNscilDaclhGPuGOHkX3zqMSbZG6ha7BHe1nGbZXDqsOC1YbOjDUnk93ZyC&#10;XfN7LGYmyOI72p+r33Z7ezRKvQ/7YgkiUh9f4Wf7oBXMsgk8zq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LVHcMAAADcAAAADwAAAAAAAAAAAAAAAACYAgAAZHJzL2Rv&#10;d25yZXYueG1sUEsFBgAAAAAEAAQA9QAAAIgDAAAAAA==&#10;" filled="f"/>
                    <v:rect id="Rectangle 56" o:spid="_x0000_s1081" style="position:absolute;left:6625;top:10550;width:4580;height:3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LasMA&#10;AADcAAAADwAAAGRycy9kb3ducmV2LnhtbESPQWsCMRSE74X+h/AK3rpZBaWsRllLBU9CrWB7e2ye&#10;yeLmZdlEd/33jSB4HGbmG2axGlwjrtSF2rOCcZaDIK68rtkoOPxs3j9AhIissfFMCm4UYLV8fVlg&#10;oX3P33TdRyMShEOBCmyMbSFlqCw5DJlviZN38p3DmGRnpO6wT3DXyEmez6TDmtOCxZY+LVXn/cUp&#10;+Gr/duXUBFkeo/09+3W/sTuj1OhtKOcgIg3xGX60t1rBNJ/A/Uw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BLasMAAADcAAAADwAAAAAAAAAAAAAAAACYAgAAZHJzL2Rv&#10;d25yZXYueG1sUEsFBgAAAAAEAAQA9QAAAIgDAAAAAA==&#10;" filled="f"/>
                    <v:shape id="Picture 57" o:spid="_x0000_s1082" type="#_x0000_t75" alt="7LA" style="position:absolute;left:3025;top:10678;width:2432;height:3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VSsnFAAAA3AAAAA8AAABkcnMvZG93bnJldi54bWxEj09rwkAUxO+C32F5Qi9SN1UqJXUVrfXP&#10;wYuJ0Osj+8wGs29Ddqvpt3eFgsdhZn7DzBadrcWVWl85VvA2SkAQF05XXCo45ZvXDxA+IGusHZOC&#10;P/KwmPd7M0y1u/GRrlkoRYSwT1GBCaFJpfSFIYt+5Bri6J1dazFE2ZZSt3iLcFvLcZJMpcWK44LB&#10;hr4MFZfs1ypYsSwP9Sbb/pzyYTZZG6b9906pl0G3/AQRqAvP8H97rxW8JxN4nIlH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VUrJxQAAANwAAAAPAAAAAAAAAAAAAAAA&#10;AJ8CAABkcnMvZG93bnJldi54bWxQSwUGAAAAAAQABAD3AAAAkQMAAAAA&#10;">
                      <v:imagedata r:id="rId46" o:title="7LA"/>
                    </v:shape>
                    <v:shapetype id="_x0000_t93" coordsize="21600,21600" o:spt="93" adj="16200,5400" path="m@0,l@0@1,3375@1,3375@2@0@2@0,21600,21600,10800xem1350@1l1350@2,2700@2,2700@1xem0@1l0@2,675@2,675@1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3375,@1,@6,@2"/>
                      <v:handles>
                        <v:h position="#0,#1" xrange="3375,21600" yrange="0,10800"/>
                      </v:handles>
                    </v:shapetype>
                    <v:shape id="AutoShape 58" o:spid="_x0000_s1083" type="#_x0000_t93" style="position:absolute;left:3553;top:10839;width:588;height:265;rotation:-56964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dBhsQA&#10;AADcAAAADwAAAGRycy9kb3ducmV2LnhtbESP3YrCMBSE7wXfIRxh7zSt+Ec1iiwsK+uV2gc4Nse2&#10;2JzUJqvtPv1GELwcZuYbZrVpTSXu1LjSsoJ4FIEgzqwuOVeQnr6GCxDOI2usLJOCjhxs1v3eChNt&#10;H3yg+9HnIkDYJaig8L5OpHRZQQbdyNbEwbvYxqAPssmlbvAR4KaS4yiaSYMlh4UCa/osKLsef42C&#10;k5nf/n6+92m6OEym6e7cxeO4U+pj0G6XIDy1/h1+tXdawTSawPNMO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3QYbEAAAA3AAAAA8AAAAAAAAAAAAAAAAAmAIAAGRycy9k&#10;b3ducmV2LnhtbFBLBQYAAAAABAAEAPUAAACJAwAAAAA=&#10;" fillcolor="#bfbfbf"/>
                    <v:shape id="AutoShape 59" o:spid="_x0000_s1084" type="#_x0000_t93" style="position:absolute;left:4168;top:11667;width:588;height:265;rotation:-56964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vkHcUA&#10;AADcAAAADwAAAGRycy9kb3ducmV2LnhtbESP0WrCQBRE3wv+w3KFvtVNxFSJriIFUeqTmg+4Zq9J&#10;MHs3za6a9Ou7QsHHYWbOMItVZ2pxp9ZVlhXEowgEcW51xYWC7LT5mIFwHlljbZkU9ORgtRy8LTDV&#10;9sEHuh99IQKEXYoKSu+bVEqXl2TQjWxDHLyLbQ36INtC6hYfAW5qOY6iT2mw4rBQYkNfJeXX480o&#10;OJnpz+/3dp9ls8MkyXbnPh7HvVLvw249B+Gp86/wf3unFSRRAs8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+QdxQAAANwAAAAPAAAAAAAAAAAAAAAAAJgCAABkcnMv&#10;ZG93bnJldi54bWxQSwUGAAAAAAQABAD1AAAAigMAAAAA&#10;" fillcolor="#bfbfbf"/>
                    <v:shape id="Picture 60" o:spid="_x0000_s1085" type="#_x0000_t75" alt="8LA" style="position:absolute;left:7693;top:10648;width:2431;height:3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HejHGAAAA3AAAAA8AAABkcnMvZG93bnJldi54bWxEj09rAjEUxO+FfofwCt5qUqVStkaxRWFB&#10;L7V/6PGxeW4WNy/bJLrrt2+EQo/DzPyGmS8H14ozhdh41vAwViCIK28arjV8vG/un0DEhGyw9Uwa&#10;LhRhubi9mWNhfM9vdN6nWmQIxwI12JS6QspYWXIYx74jzt7BB4cpy1BLE7DPcNfKiVIz6bDhvGCx&#10;o1dL1XF/chr6Y/mt1NduWl62n/3PKaxf7GSt9ehuWD2DSDSk//BfuzQaHtUMrmfyEZ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d6McYAAADcAAAADwAAAAAAAAAAAAAA&#10;AACfAgAAZHJzL2Rvd25yZXYueG1sUEsFBgAAAAAEAAQA9wAAAJIDAAAAAA==&#10;">
                      <v:imagedata r:id="rId47" o:title="8LA"/>
                    </v:shape>
                    <v:shape id="AutoShape 61" o:spid="_x0000_s1086" type="#_x0000_t93" style="position:absolute;left:8979;top:10839;width:588;height:265;rotation:-56964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Xf8cQA&#10;AADcAAAADwAAAGRycy9kb3ducmV2LnhtbESP3YrCMBSE7wXfIZyFvdO04h9do4iwKHql9gGOzdm2&#10;bHNSm6y2+/RGELwcZuYbZrFqTSVu1LjSsoJ4GIEgzqwuOVeQnr8HcxDOI2usLJOCjhyslv3eAhNt&#10;73yk28nnIkDYJaig8L5OpHRZQQbd0NbEwfuxjUEfZJNL3eA9wE0lR1E0lQZLDgsF1rQpKPs9/RkF&#10;ZzO7/u+3hzSdH8eTdHfp4lHcKfX50a6/QHhq/Tv8au+0gkk0g+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l3/HEAAAA3AAAAA8AAAAAAAAAAAAAAAAAmAIAAGRycy9k&#10;b3ducmV2LnhtbFBLBQYAAAAABAAEAPUAAACJAwAAAAA=&#10;" fillcolor="#bfbfbf"/>
                    <v:shape id="AutoShape 62" o:spid="_x0000_s1087" type="#_x0000_t93" style="position:absolute;left:8309;top:11592;width:588;height:265;rotation:-56964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uGMUA&#10;AADcAAAADwAAAGRycy9kb3ducmV2LnhtbESP3WrCQBSE7wt9h+UUvKubiL+pq5SCKHql5gGO2WMS&#10;mj2bZrea+PSuIHg5zMw3zHzZmkpcqHGlZQVxPwJBnFldcq4gPa4+pyCcR9ZYWSYFHTlYLt7f5pho&#10;e+U9XQ4+FwHCLkEFhfd1IqXLCjLo+rYmDt7ZNgZ9kE0udYPXADeVHETRWBosOSwUWNNPQdnv4d8o&#10;OJrJ32273qXpdD8cpZtTFw/iTqneR/v9BcJT61/hZ3ujFYyiGTzOh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u4YxQAAANwAAAAPAAAAAAAAAAAAAAAAAJgCAABkcnMv&#10;ZG93bnJldi54bWxQSwUGAAAAAAQABAD1AAAAigMAAAAA&#10;" fillcolor="#bfbfbf"/>
                  </v:group>
                  <v:shape id="Text Box 99" o:spid="_x0000_s1088" type="#_x0000_t202" style="position:absolute;left:35708;top:21519;width:14686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J2b78A&#10;AADcAAAADwAAAGRycy9kb3ducmV2LnhtbERPyarCMBTdC/5DuA/caVonHn1GcYSuxOkDLs21La+5&#10;KU3U6tebheDycObZojWVuFPjSssK4kEEgjizuuRcweW86/+CcB5ZY2WZFDzJwWLe7cww0fbBR7qf&#10;fC5CCLsEFRTe14mULivIoBvYmjhwV9sY9AE2udQNPkK4qeQwiqbSYMmhocCa1gVl/6ebUTAaHzC/&#10;rPbVZuXPqRynr/i6fSnV+2mXfyA8tf4r/rhTrWASh/nhTDgCcv4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8nZvvwAAANwAAAAPAAAAAAAAAAAAAAAAAJgCAABkcnMvZG93bnJl&#10;di54bWxQSwUGAAAAAAQABAD1AAAAhAMAAAAA&#10;" stroked="f">
                    <v:textbox style="mso-fit-shape-to-text:t" inset="0,0,0,0">
                      <w:txbxContent>
                        <w:p w:rsidR="001915CD" w:rsidRDefault="001915CD" w:rsidP="001915CD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Driver side</w:t>
                          </w:r>
                        </w:p>
                      </w:txbxContent>
                    </v:textbox>
                  </v:shape>
                  <v:shape id="Text Box 99" o:spid="_x0000_s1089" type="#_x0000_t202" style="position:absolute;left:6621;top:21519;width:14686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7T9MUA&#10;AADcAAAADwAAAGRycy9kb3ducmV2LnhtbESPzWrDMBCE74W+g9hCb7Hs/JTiRgn5acGnkMR5gMXa&#10;2KbWyliK7ebpq0Kgx2FmvmGW69E0oqfO1ZYVJFEMgriwuuZSwSX/mryDcB5ZY2OZFPyQg/Xq+WmJ&#10;qbYDn6g/+1IECLsUFVTet6mUrqjIoItsSxy8q+0M+iC7UuoOhwA3jZzG8Zs0WHNYqLClXUXF9/lm&#10;FMzmRywv20Oz3/o8k/Psnlw/70q9voybDxCeRv8ffrQzrWCRJP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tP0xQAAANwAAAAPAAAAAAAAAAAAAAAAAJgCAABkcnMv&#10;ZG93bnJldi54bWxQSwUGAAAAAAQABAD1AAAAigMAAAAA&#10;" stroked="f">
                    <v:textbox style="mso-fit-shape-to-text:t" inset="0,0,0,0">
                      <w:txbxContent>
                        <w:p w:rsidR="001915CD" w:rsidRDefault="001915CD" w:rsidP="001915CD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passenger side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6DF84799" wp14:editId="68DFA454">
                <wp:simplePos x="0" y="0"/>
                <wp:positionH relativeFrom="column">
                  <wp:posOffset>-3255579</wp:posOffset>
                </wp:positionH>
                <wp:positionV relativeFrom="paragraph">
                  <wp:posOffset>2739171</wp:posOffset>
                </wp:positionV>
                <wp:extent cx="6492240" cy="2336384"/>
                <wp:effectExtent l="0" t="19050" r="22860" b="6985"/>
                <wp:wrapNone/>
                <wp:docPr id="487" name="Group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2336384"/>
                          <a:chOff x="0" y="0"/>
                          <a:chExt cx="6492240" cy="2336384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6492240" cy="493776"/>
                            <a:chOff x="0" y="0"/>
                            <a:chExt cx="6492240" cy="489235"/>
                          </a:xfrm>
                        </wpg:grpSpPr>
                        <wps:wsp>
                          <wps:cNvPr id="471" name="Line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49224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" name="Text Box 3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48" y="141890"/>
                              <a:ext cx="304800" cy="34734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52091" w:rsidRPr="00440A31" w:rsidRDefault="00B9643B" w:rsidP="00C520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81"/>
                        <wpg:cNvGrpSpPr>
                          <a:grpSpLocks/>
                        </wpg:cNvGrpSpPr>
                        <wpg:grpSpPr bwMode="auto">
                          <a:xfrm>
                            <a:off x="460659" y="212944"/>
                            <a:ext cx="4161790" cy="2123440"/>
                            <a:chOff x="2586" y="6135"/>
                            <a:chExt cx="6554" cy="3344"/>
                          </a:xfrm>
                        </wpg:grpSpPr>
                        <pic:pic xmlns:pic="http://schemas.openxmlformats.org/drawingml/2006/picture">
                          <pic:nvPicPr>
                            <pic:cNvPr id="482" name="Picture 45" descr="6L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44" y="6470"/>
                              <a:ext cx="4896" cy="30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84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6" y="6135"/>
                              <a:ext cx="1250" cy="3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5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3" y="6184"/>
                              <a:ext cx="1113" cy="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86" name="AutoShape 48"/>
                          <wps:cNvSpPr>
                            <a:spLocks noChangeArrowheads="1"/>
                          </wps:cNvSpPr>
                          <wps:spPr bwMode="auto">
                            <a:xfrm rot="-6074796">
                              <a:off x="6584" y="7494"/>
                              <a:ext cx="588" cy="265"/>
                            </a:xfrm>
                            <a:prstGeom prst="stripedRightArrow">
                              <a:avLst>
                                <a:gd name="adj1" fmla="val 50000"/>
                                <a:gd name="adj2" fmla="val 55472"/>
                              </a:avLst>
                            </a:prstGeom>
                            <a:solidFill>
                              <a:srgbClr val="BFBFB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F84799" id="Group 487" o:spid="_x0000_s1090" style="position:absolute;margin-left:-256.35pt;margin-top:215.7pt;width:511.2pt;height:183.95pt;z-index:251774976;mso-height-relative:margin" coordsize="64922,233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">
                <v:group id="Group 16" o:spid="_x0000_s1091" style="position:absolute;width:64922;height:4937" coordsize="64922,4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line id="Line 3" o:spid="_x0000_s1092" style="position:absolute;visibility:visible;mso-wrap-style:square" from="0,0" to="649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RTvcQAAADcAAAADwAAAGRycy9kb3ducmV2LnhtbESPQWsCMRSE74L/ITzBm2ZtSy1bs6IF&#10;wUMvriIeH8lzd9nNy5KkuvbXN4VCj8PMfMOs1oPtxI18aBwrWMwzEMTamYYrBafjbvYGIkRkg51j&#10;UvCgAOtiPFphbtydD3QrYyUShEOOCuoY+1zKoGuyGOauJ07e1XmLMUlfSePxnuC2k09Z9iotNpwW&#10;auzpoybdll9WQbnXV/f97NvzZfup9Q79ARuv1HQybN5BRBrif/ivvTcKXpYL+D2TjoAs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pFO9xAAAANwAAAAPAAAAAAAAAAAA&#10;AAAAAKECAABkcnMvZG93bnJldi54bWxQSwUGAAAAAAQABAD5AAAAkgMAAAAA&#10;" strokeweight="3pt"/>
                  <v:shape id="Text Box 301" o:spid="_x0000_s1093" type="#_x0000_t202" style="position:absolute;left:236;top:1418;width:3048;height:3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/p8IA&#10;AADcAAAADwAAAGRycy9kb3ducmV2LnhtbESPT4vCMBTE78J+h/AW9lK2aVfQpRplKSx6E//g+dE8&#10;22LzUprU1m9vBMHjMDO/YZbr0TTiRp2rLStI4wQEcWF1zaWC0/H/+xeE88gaG8uk4E4O1quPyRIz&#10;bQfe0+3gSxEg7DJUUHnfZlK6oiKDLrYtcfAutjPog+xKqTscAtw08idJZtJgzWGhwpbyiorroTeB&#10;Msw3UbqZnptr1Pscd1EuXa/U1+f4twDhafTv8Ku91QqmSQrP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H+nwgAAANwAAAAPAAAAAAAAAAAAAAAAAJgCAABkcnMvZG93&#10;bnJldi54bWxQSwUGAAAAAAQABAD1AAAAhwMAAAAA&#10;" fillcolor="#bfbfbf">
                    <v:textbox>
                      <w:txbxContent>
                        <w:p w:rsidR="00C52091" w:rsidRPr="00440A31" w:rsidRDefault="00B9643B" w:rsidP="00C52091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481" o:spid="_x0000_s1094" style="position:absolute;left:4606;top:2129;width:41618;height:21234" coordorigin="2586,6135" coordsize="6554,3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Picture 45" o:spid="_x0000_s1095" type="#_x0000_t75" alt="6LA" style="position:absolute;left:4244;top:6470;width:4896;height:3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84GjIAAAA3AAAAA8AAABkcnMvZG93bnJldi54bWxEj0FrwkAUhO+F/oflFbyUuqmIlegqVhRT&#10;KRRta+ntkX0mwezbkF1j9Ne7BaHHYWa+YcbT1pSiodoVlhU8dyMQxKnVBWcKvj6XT0MQziNrLC2T&#10;gjM5mE7u78YYa3viDTVbn4kAYRejgtz7KpbSpTkZdF1bEQdvb2uDPsg6k7rGU4CbUvaiaCANFhwW&#10;cqxonlN62B6NgsXL6yba4eXtp1mvPvb4nfw+vidKdR7a2QiEp9b/h2/tRCvoD3vwdyYcATm5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VfOBoyAAAANwAAAAPAAAAAAAAAAAA&#10;AAAAAJ8CAABkcnMvZG93bnJldi54bWxQSwUGAAAAAAQABAD3AAAAlAMAAAAA&#10;">
                    <v:imagedata r:id="rId50" o:title="6LA"/>
                  </v:shape>
                  <v:rect id="Rectangle 46" o:spid="_x0000_s1096" style="position:absolute;left:2586;top:6135;width:1250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ZT8UA&#10;AADcAAAADwAAAGRycy9kb3ducmV2LnhtbESPQWvCQBSE7wX/w/IK3ppNNRSNWUVaLPao8eLtmX0m&#10;abNvQ3Y1qb++WxA8DjPzDZOtBtOIK3WutqzgNYpBEBdW11wqOOSblxkI55E1NpZJwS85WC1HTxmm&#10;2va8o+velyJA2KWooPK+TaV0RUUGXWRb4uCdbWfQB9mVUnfYB7hp5CSO36TBmsNChS29V1T87C9G&#10;wameHPC2yz9jM99M/deQf1+OH0qNn4f1AoSnwT/C9/ZWK0hmCfy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dlPxQAAANwAAAAPAAAAAAAAAAAAAAAAAJgCAABkcnMv&#10;ZG93bnJldi54bWxQSwUGAAAAAAQABAD1AAAAigMAAAAA&#10;"/>
                  <v:shape id="Picture 47" o:spid="_x0000_s1097" type="#_x0000_t75" style="position:absolute;left:2663;top:6184;width:1113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peUXEAAAA3AAAAA8AAABkcnMvZG93bnJldi54bWxEj9FqAjEURN8L/kO4Ql+KZqtVZDWKFUqF&#10;vujqB1w2193FzU3YxDX+fSMU+jjMzBlmtYmmFT11vrGs4H2cgSAurW64UnA+fY0WIHxA1thaJgUP&#10;8rBZD15WmGt75yP1RahEgrDPUUEdgsul9GVNBv3YOuLkXWxnMCTZVVJ3eE9w08pJls2lwYbTQo2O&#10;djWV1+JmFEzOn+6azX7cJR5kMX3007cYvpV6HcbtEkSgGP7Df+29VvCxmMHzTDoC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peUXEAAAA3AAAAA8AAAAAAAAAAAAAAAAA&#10;nwIAAGRycy9kb3ducmV2LnhtbFBLBQYAAAAABAAEAPcAAACQAwAAAAA=&#10;">
                    <v:imagedata r:id="rId51" o:title=""/>
                  </v:shape>
                  <v:shape id="AutoShape 48" o:spid="_x0000_s1098" type="#_x0000_t93" style="position:absolute;left:6584;top:7494;width:588;height:265;rotation:-663529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0hisQA&#10;AADcAAAADwAAAGRycy9kb3ducmV2LnhtbESPQWsCMRSE7wX/Q3iCN81ai5XVKFIUi9BD1YPenpvn&#10;7uLmZUmiu/57UxB6HGbmG2a2aE0l7uR8aVnBcJCAIM6sLjlXcNiv+xMQPiBrrCyTggd5WMw7bzNM&#10;tW34l+67kIsIYZ+igiKEOpXSZwUZ9ANbE0fvYp3BEKXLpXbYRLip5HuSjKXBkuNCgTV9FZRddzej&#10;4ETnkXN2+6hWn8ekbjY/zFlQqtdtl1MQgdrwH361v7WCj8kY/s7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tIYrEAAAA3AAAAA8AAAAAAAAAAAAAAAAAmAIAAGRycy9k&#10;b3ducmV2LnhtbFBLBQYAAAAABAAEAPUAAACJAwAAAAA=&#10;" fillcolor="#bfbfbf"/>
                </v:group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66B00C25" wp14:editId="0ACEDB49">
                <wp:simplePos x="0" y="0"/>
                <wp:positionH relativeFrom="column">
                  <wp:posOffset>-3231931</wp:posOffset>
                </wp:positionH>
                <wp:positionV relativeFrom="paragraph">
                  <wp:posOffset>129978</wp:posOffset>
                </wp:positionV>
                <wp:extent cx="5135201" cy="2387013"/>
                <wp:effectExtent l="0" t="0" r="8890" b="0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5201" cy="2387013"/>
                          <a:chOff x="0" y="0"/>
                          <a:chExt cx="5135201" cy="2387013"/>
                        </a:xfrm>
                      </wpg:grpSpPr>
                      <wps:wsp>
                        <wps:cNvPr id="289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4800" cy="347326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2091" w:rsidRPr="00440A31" w:rsidRDefault="00B9643B" w:rsidP="00C52091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1" name="Group 241"/>
                        <wpg:cNvGrpSpPr>
                          <a:grpSpLocks/>
                        </wpg:cNvGrpSpPr>
                        <wpg:grpSpPr bwMode="auto">
                          <a:xfrm>
                            <a:off x="1332186" y="118241"/>
                            <a:ext cx="3803015" cy="1957705"/>
                            <a:chOff x="3615" y="1597"/>
                            <a:chExt cx="5989" cy="3083"/>
                          </a:xfrm>
                        </wpg:grpSpPr>
                        <pic:pic xmlns:pic="http://schemas.openxmlformats.org/drawingml/2006/picture">
                          <pic:nvPicPr>
                            <pic:cNvPr id="242" name="Picture 36" descr="Floor load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15" y="1597"/>
                              <a:ext cx="5989" cy="30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44" name="AutoShape 37"/>
                          <wps:cNvSpPr>
                            <a:spLocks noChangeArrowheads="1"/>
                          </wps:cNvSpPr>
                          <wps:spPr bwMode="auto">
                            <a:xfrm rot="7690907">
                              <a:off x="4920" y="3327"/>
                              <a:ext cx="588" cy="265"/>
                            </a:xfrm>
                            <a:prstGeom prst="stripedRightArrow">
                              <a:avLst>
                                <a:gd name="adj1" fmla="val 50000"/>
                                <a:gd name="adj2" fmla="val 55472"/>
                              </a:avLst>
                            </a:prstGeom>
                            <a:solidFill>
                              <a:srgbClr val="BFBFB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AutoShape 38"/>
                          <wps:cNvSpPr>
                            <a:spLocks noChangeArrowheads="1"/>
                          </wps:cNvSpPr>
                          <wps:spPr bwMode="auto">
                            <a:xfrm rot="6912068">
                              <a:off x="6319" y="3420"/>
                              <a:ext cx="588" cy="265"/>
                            </a:xfrm>
                            <a:prstGeom prst="stripedRightArrow">
                              <a:avLst>
                                <a:gd name="adj1" fmla="val 50000"/>
                                <a:gd name="adj2" fmla="val 55472"/>
                              </a:avLst>
                            </a:prstGeom>
                            <a:solidFill>
                              <a:srgbClr val="BFBFB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AutoShape 39"/>
                          <wps:cNvSpPr>
                            <a:spLocks noChangeArrowheads="1"/>
                          </wps:cNvSpPr>
                          <wps:spPr bwMode="auto">
                            <a:xfrm rot="6678577">
                              <a:off x="7532" y="3577"/>
                              <a:ext cx="588" cy="265"/>
                            </a:xfrm>
                            <a:prstGeom prst="stripedRightArrow">
                              <a:avLst>
                                <a:gd name="adj1" fmla="val 50000"/>
                                <a:gd name="adj2" fmla="val 55472"/>
                              </a:avLst>
                            </a:prstGeom>
                            <a:solidFill>
                              <a:srgbClr val="BFBFB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498546" y="2270173"/>
                            <a:ext cx="1468755" cy="116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15CD" w:rsidRDefault="001915CD" w:rsidP="001915CD">
                              <w:pPr>
                                <w:pStyle w:val="Fig"/>
                                <w:jc w:val="center"/>
                                <w:rPr>
                                  <w:rFonts w:ascii="Arial" w:hAnsi="Arial" w:cs="Arial"/>
                                  <w:b/>
                                  <w:cap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aps/>
                                  <w:sz w:val="16"/>
                                  <w:szCs w:val="16"/>
                                </w:rPr>
                                <w:t>remove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B00C25" id="Group 252" o:spid="_x0000_s1099" style="position:absolute;margin-left:-254.5pt;margin-top:10.25pt;width:404.35pt;height:187.95pt;z-index:251772928" coordsize="51352,23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">
                <v:shape id="Text Box 289" o:spid="_x0000_s1100" type="#_x0000_t202" style="position:absolute;width:3048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R/ZsIA&#10;AADcAAAADwAAAGRycy9kb3ducmV2LnhtbESPQYvCMBSE74L/ITzBS9FUF1ytRpGC6E3WFc+P5tkW&#10;m5fSpLb+e7Mg7HGYmW+Yza43lXhS40rLCmbTGARxZnXJuYLr72GyBOE8ssbKMil4kYPddjjYYKJt&#10;xz/0vPhcBAi7BBUU3teJlC4ryKCb2po4eHfbGPRBNrnUDXYBbio5j+OFNFhyWCiwprSg7HFpTaB0&#10;38dodvy6VY+o9Smeo1S6VqnxqN+vQXjq/X/40z5pBfPlCv7OhCMgt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5H9mwgAAANwAAAAPAAAAAAAAAAAAAAAAAJgCAABkcnMvZG93&#10;bnJldi54bWxQSwUGAAAAAAQABAD1AAAAhwMAAAAA&#10;" fillcolor="#bfbfbf">
                  <v:textbox>
                    <w:txbxContent>
                      <w:p w:rsidR="00C52091" w:rsidRPr="00440A31" w:rsidRDefault="00B9643B" w:rsidP="00C52091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v:group id="Group 241" o:spid="_x0000_s1101" style="position:absolute;left:13321;top:1182;width:38031;height:19577" coordorigin="3615,1597" coordsize="5989,3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Picture 36" o:spid="_x0000_s1102" type="#_x0000_t75" alt="Floor load" style="position:absolute;left:3615;top:1597;width:5989;height:3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BbC/DAAAA3AAAAA8AAABkcnMvZG93bnJldi54bWxEj0GLwjAUhO/C/ofwBC+iqUVEu0ZZhQUP&#10;XrSy7N4ezbMtbV5Kk7X13xtB8DjMzDfMetubWtyodaVlBbNpBII4s7rkXMEl/Z4sQTiPrLG2TAru&#10;5GC7+RisMdG24xPdzj4XAcIuQQWF900ipcsKMuimtiEO3tW2Bn2QbS51i12Am1rGUbSQBksOCwU2&#10;tC8oq87/RsHPLkX87fFvd7wfSlqNx9xUpNRo2H99gvDU+3f41T5oBfE8hueZcATk5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FsL8MAAADcAAAADwAAAAAAAAAAAAAAAACf&#10;AgAAZHJzL2Rvd25yZXYueG1sUEsFBgAAAAAEAAQA9wAAAI8DAAAAAA==&#10;">
                    <v:imagedata r:id="rId53" o:title="Floor load"/>
                  </v:shape>
                  <v:shape id="AutoShape 37" o:spid="_x0000_s1103" type="#_x0000_t93" style="position:absolute;left:4920;top:3327;width:588;height:265;rotation:840052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FumMQA&#10;AADcAAAADwAAAGRycy9kb3ducmV2LnhtbESPQWvCQBSE7wX/w/KE3urGKKLRVYJQ2mOrEvD2zD6T&#10;YPZtyL5q+u+7hUKPw8x8w2x2g2vVnfrQeDYwnSSgiEtvG64MnI6vL0tQQZAttp7JwDcF2G1HTxvM&#10;rH/wJ90PUqkI4ZChgVqky7QOZU0Ow8R3xNG7+t6hRNlX2vb4iHDX6jRJFtphw3Ghxo72NZW3w5cz&#10;UEwlP8984YuFy9P2YymX2dvKmOfxkK9BCQ3yH/5rv1sD6XwOv2fiEd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hbpjEAAAA3AAAAA8AAAAAAAAAAAAAAAAAmAIAAGRycy9k&#10;b3ducmV2LnhtbFBLBQYAAAAABAAEAPUAAACJAwAAAAA=&#10;" fillcolor="#bfbfbf"/>
                  <v:shape id="AutoShape 38" o:spid="_x0000_s1104" type="#_x0000_t93" style="position:absolute;left:6319;top:3420;width:588;height:265;rotation:754982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FYK8UA&#10;AADcAAAADwAAAGRycy9kb3ducmV2LnhtbESPQWsCMRSE74X+h/CEXkSzii2yGqUUCqU9aYu9Pjdv&#10;k8XNy5JEd9tfb4RCj8PMfMOst4NrxYVCbDwrmE0LEMSV1w0bBV+fr5MliJiQNbaeScEPRdhu7u/W&#10;WGrf844u+2REhnAsUYFNqSuljJUlh3HqO+Ls1T44TFkGI3XAPsNdK+dF8SQdNpwXLHb0Yqk67c9O&#10;gTa/h5k9HOvWfPfj9zAO56L+UOphNDyvQCQa0n/4r/2mFcwXj3A7k4+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oVgrxQAAANwAAAAPAAAAAAAAAAAAAAAAAJgCAABkcnMv&#10;ZG93bnJldi54bWxQSwUGAAAAAAQABAD1AAAAigMAAAAA&#10;" fillcolor="#bfbfbf"/>
                  <v:shape id="AutoShape 39" o:spid="_x0000_s1105" type="#_x0000_t93" style="position:absolute;left:7532;top:3577;width:588;height:265;rotation:729478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utMQA&#10;AADcAAAADwAAAGRycy9kb3ducmV2LnhtbESP3WoCMRSE7wu+QziF3tVsVVS2RvEHQRAU7T7AITnd&#10;bN2cLJuo27c3hYKXw8x8w8wWnavFjdpQeVbw0c9AEGtvKi4VFF/b9ymIEJEN1p5JwS8FWMx7LzPM&#10;jb/ziW7nWIoE4ZCjAhtjk0sZtCWHoe8b4uR9+9ZhTLItpWnxnuCuloMsG0uHFacFiw2tLenL+eoU&#10;HHYrfbxs7HU//dF+eCzqwu+3Sr29dstPEJG6+Az/t3dGwWA0gb8z6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0LrTEAAAA3AAAAA8AAAAAAAAAAAAAAAAAmAIAAGRycy9k&#10;b3ducmV2LnhtbFBLBQYAAAAABAAEAPUAAACJAwAAAAA=&#10;" fillcolor="#bfbfbf"/>
                </v:group>
                <v:shape id="Text Box 99" o:spid="_x0000_s1106" type="#_x0000_t202" style="position:absolute;left:24985;top:22701;width:14688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2YEcAA&#10;AADcAAAADwAAAGRycy9kb3ducmV2LnhtbERPy4rCMBTdC/5DuII7m6pFpBplHBW6El8fcGmubZnm&#10;pjQZrX69WQguD+e9XHemFndqXWVZwTiKQRDnVldcKLhe9qM5COeRNdaWScGTHKxX/d4SU20ffKL7&#10;2RcihLBLUUHpfZNK6fKSDLrINsSBu9nWoA+wLaRu8RHCTS0ncTyTBisODSU29FtS/nf+NwqmyRGL&#10;6+ZQbzf+kskke41vu5dSw0H3swDhqfNf8cedaQWTJKwNZ8IR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p2YEcAAAADcAAAADwAAAAAAAAAAAAAAAACYAgAAZHJzL2Rvd25y&#10;ZXYueG1sUEsFBgAAAAAEAAQA9QAAAIUDAAAAAA==&#10;" stroked="f">
                  <v:textbox style="mso-fit-shape-to-text:t" inset="0,0,0,0">
                    <w:txbxContent>
                      <w:p w:rsidR="001915CD" w:rsidRDefault="001915CD" w:rsidP="001915CD">
                        <w:pPr>
                          <w:pStyle w:val="Fig"/>
                          <w:jc w:val="center"/>
                          <w:rPr>
                            <w:rFonts w:ascii="Arial" w:hAnsi="Arial" w:cs="Arial"/>
                            <w:b/>
                            <w:cap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16"/>
                            <w:szCs w:val="16"/>
                          </w:rPr>
                          <w:t>remove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A5E">
        <w:br w:type="page"/>
      </w:r>
    </w:p>
    <w:p w:rsidR="00DB4A5E" w:rsidRDefault="001A1ED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-3208283</wp:posOffset>
                </wp:positionH>
                <wp:positionV relativeFrom="paragraph">
                  <wp:posOffset>137861</wp:posOffset>
                </wp:positionV>
                <wp:extent cx="4685446" cy="2503503"/>
                <wp:effectExtent l="0" t="0" r="1270" b="0"/>
                <wp:wrapNone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5446" cy="2503503"/>
                          <a:chOff x="0" y="0"/>
                          <a:chExt cx="4685446" cy="2503503"/>
                        </a:xfrm>
                      </wpg:grpSpPr>
                      <wps:wsp>
                        <wps:cNvPr id="414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4780" cy="347333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B4A5E" w:rsidRPr="00440A31" w:rsidRDefault="00B9643B" w:rsidP="00DB4A5E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0" name="Group 300"/>
                        <wpg:cNvGrpSpPr/>
                        <wpg:grpSpPr>
                          <a:xfrm>
                            <a:off x="385861" y="47296"/>
                            <a:ext cx="4299585" cy="2456207"/>
                            <a:chOff x="-1017270" y="0"/>
                            <a:chExt cx="4299585" cy="2456207"/>
                          </a:xfrm>
                        </wpg:grpSpPr>
                        <wpg:grpSp>
                          <wpg:cNvPr id="291" name="Group 291"/>
                          <wpg:cNvGrpSpPr>
                            <a:grpSpLocks/>
                          </wpg:cNvGrpSpPr>
                          <wpg:grpSpPr bwMode="auto">
                            <a:xfrm>
                              <a:off x="-1017270" y="0"/>
                              <a:ext cx="4299585" cy="2103120"/>
                              <a:chOff x="2374" y="1893"/>
                              <a:chExt cx="6771" cy="3312"/>
                            </a:xfrm>
                          </wpg:grpSpPr>
                          <pic:pic xmlns:pic="http://schemas.openxmlformats.org/drawingml/2006/picture">
                            <pic:nvPicPr>
                              <pic:cNvPr id="292" name="Picture 64" descr="9L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76" y="1893"/>
                                <a:ext cx="5169" cy="3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93" name="Rectangle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74" y="1928"/>
                                <a:ext cx="1250" cy="3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94" name="Picture 6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451" y="1977"/>
                                <a:ext cx="1113" cy="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96" name="AutoShape 67"/>
                            <wps:cNvSpPr>
                              <a:spLocks noChangeArrowheads="1"/>
                            </wps:cNvSpPr>
                            <wps:spPr bwMode="auto">
                              <a:xfrm rot="10331619">
                                <a:off x="5168" y="3902"/>
                                <a:ext cx="588" cy="265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55472"/>
                                </a:avLst>
                              </a:prstGeom>
                              <a:solidFill>
                                <a:srgbClr val="BFBFB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97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2055" y="2222527"/>
                              <a:ext cx="1468755" cy="233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A1EDB" w:rsidRDefault="001A1EDB" w:rsidP="001A1EDB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Retain clips –</w:t>
                                </w:r>
                              </w:p>
                              <w:p w:rsidR="001A1EDB" w:rsidRDefault="001A1EDB" w:rsidP="001A1EDB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repeat on driver side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05" o:spid="_x0000_s1107" style="position:absolute;margin-left:-252.6pt;margin-top:10.85pt;width:368.95pt;height:197.15pt;z-index:251795456;mso-width-relative:margin" coordsize="46854,250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">
                <v:shape id="Text Box 414" o:spid="_x0000_s1108" type="#_x0000_t202" style="position:absolute;width:3047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Hh8IA&#10;AADcAAAADwAAAGRycy9kb3ducmV2LnhtbESPQYvCMBSE7wv+h/AEL2VN64q7VKNIQdybrMqeH82z&#10;LTYvpUlt/fdGEDwOM/MNs9oMphY3al1lWUEyjUEQ51ZXXCg4n3afPyCcR9ZYWyYFd3KwWY8+Vphq&#10;2/Mf3Y6+EAHCLkUFpfdNKqXLSzLoprYhDt7FtgZ9kG0hdYt9gJtazuJ4IQ1WHBZKbCgrKb8eOxMo&#10;/fc+SvZf//U16nyGhyiTrlNqMh62SxCeBv8Ov9q/WsE8mcPzTDg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pIeHwgAAANwAAAAPAAAAAAAAAAAAAAAAAJgCAABkcnMvZG93&#10;bnJldi54bWxQSwUGAAAAAAQABAD1AAAAhwMAAAAA&#10;" fillcolor="#bfbfbf">
                  <v:textbox>
                    <w:txbxContent>
                      <w:p w:rsidR="00DB4A5E" w:rsidRPr="00440A31" w:rsidRDefault="00B9643B" w:rsidP="00DB4A5E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</w:rPr>
                          <w:t>6</w:t>
                        </w:r>
                      </w:p>
                    </w:txbxContent>
                  </v:textbox>
                </v:shape>
                <v:group id="Group 300" o:spid="_x0000_s1109" style="position:absolute;left:3858;top:472;width:42996;height:24563" coordorigin="-10172" coordsize="42995,24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group id="Group 291" o:spid="_x0000_s1110" style="position:absolute;left:-10172;width:42995;height:21031" coordorigin="2374,1893" coordsize="6771,3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<v:shape id="Picture 64" o:spid="_x0000_s1111" type="#_x0000_t75" alt="9LA" style="position:absolute;left:3976;top:1893;width:5169;height:3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lEBvHAAAA3AAAAA8AAABkcnMvZG93bnJldi54bWxEj91qwkAUhO8LvsNyCt7VTUMtNXUVW6iI&#10;UPxJKfXukD3NBrNnQ3aN8e3dQsHLYWa+Yabz3taio9ZXjhU8jhIQxIXTFZcKvvKPhxcQPiBrrB2T&#10;ggt5mM8Gd1PMtDvzjrp9KEWEsM9QgQmhyaT0hSGLfuQa4uj9utZiiLItpW7xHOG2lmmSPEuLFccF&#10;gw29GyqO+5NVsDlsDz/hKcfJ5/exW7/lZjlOdkoN7/vFK4hAfbiF/9srrSCdpPB3Jh4BObs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slEBvHAAAA3AAAAA8AAAAAAAAAAAAA&#10;AAAAnwIAAGRycy9kb3ducmV2LnhtbFBLBQYAAAAABAAEAPcAAACTAwAAAAA=&#10;">
                      <v:imagedata r:id="rId55" o:title="9LA"/>
                    </v:shape>
                    <v:rect id="Rectangle 65" o:spid="_x0000_s1112" style="position:absolute;left:2374;top:1928;width:1250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VHsUA&#10;AADcAAAADwAAAGRycy9kb3ducmV2LnhtbESPQWvCQBSE7wX/w/IKvTWbJiA1ukqxWOpRk0tvz+wz&#10;ic2+DdnVRH+9KxR6HGbmG2axGk0rLtS7xrKCtygGQVxa3XCloMg3r+8gnEfW2FomBVdysFpOnhaY&#10;aTvwji57X4kAYZehgtr7LpPSlTUZdJHtiIN3tL1BH2RfSd3jEOCmlUkcT6XBhsNCjR2tayp/92ej&#10;4NAkBd52+VdsZpvUb8f8dP75VOrlefyYg/A0+v/wX/tbK0hmK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hUexQAAANwAAAAPAAAAAAAAAAAAAAAAAJgCAABkcnMv&#10;ZG93bnJldi54bWxQSwUGAAAAAAQABAD1AAAAigMAAAAA&#10;"/>
                    <v:shape id="Picture 66" o:spid="_x0000_s1113" type="#_x0000_t75" style="position:absolute;left:2451;top:1977;width:1113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3iPvEAAAA3AAAAA8AAABkcnMvZG93bnJldi54bWxEj9FqAjEURN8L/YdwC30pmlVb0dUotiAW&#10;fLGrH3DZXHcXNzdhk67x741Q6OMwc2aY5TqaVvTU+caygtEwA0FcWt1wpeB03A5mIHxA1thaJgU3&#10;8rBePT8tMdf2yj/UF6ESqYR9jgrqEFwupS9rMuiH1hEn72w7gyHJrpK6w2sqN60cZ9lUGmw4LdTo&#10;6Kum8lL8GgXj06e7ZB97d44HWUxu/eQthp1Sry9xswARKIb/8B/9rRM3f4fHmXQE5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93iPvEAAAA3AAAAA8AAAAAAAAAAAAAAAAA&#10;nwIAAGRycy9kb3ducmV2LnhtbFBLBQYAAAAABAAEAPcAAACQAwAAAAA=&#10;">
                      <v:imagedata r:id="rId51" o:title=""/>
                    </v:shape>
                    <v:shape id="AutoShape 67" o:spid="_x0000_s1114" type="#_x0000_t93" style="position:absolute;left:5168;top:3902;width:588;height:265;rotation:1128488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ZlfMQA&#10;AADcAAAADwAAAGRycy9kb3ducmV2LnhtbESPwWrDMBBE74H8g9hAb7EcH9LGjRxCoVB6KDQO9LpY&#10;G8vYWhlJTZS/rwqFHoeZecPsD8lO4ko+DI4VbIoSBHHn9MC9gnP7un4CESKyxskxKbhTgEOzXOyx&#10;1u7Gn3Q9xV5kCIcaFZgY51rK0BmyGAo3E2fv4rzFmKXvpfZ4y3A7yaost9LiwHnB4Ewvhrrx9G0V&#10;pK/N5bENVRo+vOnG1O6O7/eo1MMqHZ9BRErxP/zXftMKqt0Wfs/kIy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GZXzEAAAA3AAAAA8AAAAAAAAAAAAAAAAAmAIAAGRycy9k&#10;b3ducmV2LnhtbFBLBQYAAAAABAAEAPUAAACJAwAAAAA=&#10;" fillcolor="#bfbfbf"/>
                  </v:group>
                  <v:shape id="Text Box 99" o:spid="_x0000_s1115" type="#_x0000_t202" style="position:absolute;left:10720;top:22225;width:14688;height:2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gJMYA&#10;AADcAAAADwAAAGRycy9kb3ducmV2LnhtbESP0WrCQBRE3wX/YbmCb80mVmybuoZaLeSptOoHXLLX&#10;JDR7N2S3SfTru0LBx2FmzjDrbDSN6KlztWUFSRSDIC6srrlUcDp+PDyDcB5ZY2OZFFzIQbaZTtaY&#10;ajvwN/UHX4oAYZeigsr7NpXSFRUZdJFtiYN3tp1BH2RXSt3hEOCmkYs4XkmDNYeFClt6r6j4Ofwa&#10;BY/LLyxP289mt/XHXC7za3LeX5Waz8a3VxCeRn8P/7dzrWDx8gS3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IgJMYAAADcAAAADwAAAAAAAAAAAAAAAACYAgAAZHJz&#10;L2Rvd25yZXYueG1sUEsFBgAAAAAEAAQA9QAAAIsDAAAAAA==&#10;" stroked="f">
                    <v:textbox style="mso-fit-shape-to-text:t" inset="0,0,0,0">
                      <w:txbxContent>
                        <w:p w:rsidR="001A1EDB" w:rsidRDefault="001A1EDB" w:rsidP="001A1EDB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Retain clips –</w:t>
                          </w:r>
                        </w:p>
                        <w:p w:rsidR="001A1EDB" w:rsidRDefault="001A1EDB" w:rsidP="001A1EDB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repeat on driver side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5564E" w:rsidRDefault="00D5564E">
      <w:pPr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-3255579</wp:posOffset>
                </wp:positionH>
                <wp:positionV relativeFrom="paragraph">
                  <wp:posOffset>2556028</wp:posOffset>
                </wp:positionV>
                <wp:extent cx="6492240" cy="5326852"/>
                <wp:effectExtent l="0" t="19050" r="22860" b="762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5326852"/>
                          <a:chOff x="0" y="0"/>
                          <a:chExt cx="6492240" cy="5326852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0" y="0"/>
                            <a:ext cx="6492240" cy="466344"/>
                            <a:chOff x="0" y="0"/>
                            <a:chExt cx="6492240" cy="465518"/>
                          </a:xfrm>
                        </wpg:grpSpPr>
                        <wps:wsp>
                          <wps:cNvPr id="445" name="Line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49224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7" name="Text Box 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13" y="118241"/>
                              <a:ext cx="304768" cy="347277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4A5E" w:rsidRPr="00440A31" w:rsidRDefault="00B9643B" w:rsidP="00DB4A5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86"/>
                        <wpg:cNvGrpSpPr/>
                        <wpg:grpSpPr>
                          <a:xfrm>
                            <a:off x="796158" y="331229"/>
                            <a:ext cx="4902200" cy="4995623"/>
                            <a:chOff x="0" y="-252095"/>
                            <a:chExt cx="4902200" cy="4995623"/>
                          </a:xfrm>
                        </wpg:grpSpPr>
                        <wpg:grpSp>
                          <wpg:cNvPr id="68" name="Group 68"/>
                          <wpg:cNvGrpSpPr>
                            <a:grpSpLocks/>
                          </wpg:cNvGrpSpPr>
                          <wpg:grpSpPr bwMode="auto">
                            <a:xfrm>
                              <a:off x="0" y="-252095"/>
                              <a:ext cx="4902200" cy="4699635"/>
                              <a:chOff x="2465" y="6371"/>
                              <a:chExt cx="7720" cy="7401"/>
                            </a:xfrm>
                          </wpg:grpSpPr>
                          <pic:pic xmlns:pic="http://schemas.openxmlformats.org/drawingml/2006/picture">
                            <pic:nvPicPr>
                              <pic:cNvPr id="69" name="Picture 69" descr="10L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88" y="9465"/>
                                <a:ext cx="3274" cy="3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70" name="Group 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88" y="8749"/>
                                <a:ext cx="6097" cy="5011"/>
                                <a:chOff x="4088" y="6817"/>
                                <a:chExt cx="6097" cy="5011"/>
                              </a:xfrm>
                            </wpg:grpSpPr>
                            <wps:wsp>
                              <wps:cNvPr id="71" name="Rectangle 7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489" y="6817"/>
                                  <a:ext cx="3696" cy="50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AutoShape 72"/>
                              <wps:cNvSpPr>
                                <a:spLocks noChangeArrowheads="1"/>
                              </wps:cNvSpPr>
                              <wps:spPr bwMode="auto">
                                <a:xfrm rot="18533121" flipH="1">
                                  <a:off x="4144" y="7195"/>
                                  <a:ext cx="722" cy="834"/>
                                </a:xfrm>
                                <a:custGeom>
                                  <a:avLst/>
                                  <a:gdLst>
                                    <a:gd name="G0" fmla="+- 12427 0 0"/>
                                    <a:gd name="G1" fmla="+- 3962 0 0"/>
                                    <a:gd name="G2" fmla="+- 12158 0 3962"/>
                                    <a:gd name="G3" fmla="+- G2 0 3962"/>
                                    <a:gd name="G4" fmla="*/ G3 32768 32059"/>
                                    <a:gd name="G5" fmla="*/ G4 1 2"/>
                                    <a:gd name="G6" fmla="+- 21600 0 12427"/>
                                    <a:gd name="G7" fmla="*/ G6 3962 6079"/>
                                    <a:gd name="G8" fmla="+- G7 12427 0"/>
                                    <a:gd name="T0" fmla="*/ 12427 w 21600"/>
                                    <a:gd name="T1" fmla="*/ 0 h 21600"/>
                                    <a:gd name="T2" fmla="*/ 12427 w 21600"/>
                                    <a:gd name="T3" fmla="*/ 12158 h 21600"/>
                                    <a:gd name="T4" fmla="*/ 2164 w 21600"/>
                                    <a:gd name="T5" fmla="*/ 21600 h 21600"/>
                                    <a:gd name="T6" fmla="*/ 21600 w 21600"/>
                                    <a:gd name="T7" fmla="*/ 6079 h 21600"/>
                                    <a:gd name="T8" fmla="*/ 17694720 60000 65536"/>
                                    <a:gd name="T9" fmla="*/ 5898240 60000 65536"/>
                                    <a:gd name="T10" fmla="*/ 5898240 60000 65536"/>
                                    <a:gd name="T11" fmla="*/ 0 60000 65536"/>
                                    <a:gd name="T12" fmla="*/ 12427 w 21600"/>
                                    <a:gd name="T13" fmla="*/ G1 h 21600"/>
                                    <a:gd name="T14" fmla="*/ G8 w 21600"/>
                                    <a:gd name="T15" fmla="*/ G2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21600" y="6079"/>
                                      </a:moveTo>
                                      <a:lnTo>
                                        <a:pt x="12427" y="0"/>
                                      </a:lnTo>
                                      <a:lnTo>
                                        <a:pt x="12427" y="3962"/>
                                      </a:lnTo>
                                      <a:cubicBezTo>
                                        <a:pt x="5564" y="3962"/>
                                        <a:pt x="0" y="7631"/>
                                        <a:pt x="0" y="12158"/>
                                      </a:cubicBezTo>
                                      <a:lnTo>
                                        <a:pt x="0" y="21600"/>
                                      </a:lnTo>
                                      <a:lnTo>
                                        <a:pt x="4328" y="21600"/>
                                      </a:lnTo>
                                      <a:lnTo>
                                        <a:pt x="4328" y="12158"/>
                                      </a:lnTo>
                                      <a:cubicBezTo>
                                        <a:pt x="4328" y="9970"/>
                                        <a:pt x="7954" y="8196"/>
                                        <a:pt x="12427" y="8196"/>
                                      </a:cubicBezTo>
                                      <a:lnTo>
                                        <a:pt x="12427" y="12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3" name="AutoShape 73"/>
                            <wps:cNvSpPr>
                              <a:spLocks noChangeArrowheads="1"/>
                            </wps:cNvSpPr>
                            <wps:spPr bwMode="auto">
                              <a:xfrm rot="18533121" flipH="1">
                                <a:off x="5083" y="11139"/>
                                <a:ext cx="722" cy="834"/>
                              </a:xfrm>
                              <a:custGeom>
                                <a:avLst/>
                                <a:gdLst>
                                  <a:gd name="G0" fmla="+- 12427 0 0"/>
                                  <a:gd name="G1" fmla="+- 3962 0 0"/>
                                  <a:gd name="G2" fmla="+- 12158 0 3962"/>
                                  <a:gd name="G3" fmla="+- G2 0 3962"/>
                                  <a:gd name="G4" fmla="*/ G3 32768 32059"/>
                                  <a:gd name="G5" fmla="*/ G4 1 2"/>
                                  <a:gd name="G6" fmla="+- 21600 0 12427"/>
                                  <a:gd name="G7" fmla="*/ G6 3962 6079"/>
                                  <a:gd name="G8" fmla="+- G7 12427 0"/>
                                  <a:gd name="T0" fmla="*/ 12427 w 21600"/>
                                  <a:gd name="T1" fmla="*/ 0 h 21600"/>
                                  <a:gd name="T2" fmla="*/ 12427 w 21600"/>
                                  <a:gd name="T3" fmla="*/ 12158 h 21600"/>
                                  <a:gd name="T4" fmla="*/ 2164 w 21600"/>
                                  <a:gd name="T5" fmla="*/ 21600 h 21600"/>
                                  <a:gd name="T6" fmla="*/ 21600 w 21600"/>
                                  <a:gd name="T7" fmla="*/ 6079 h 21600"/>
                                  <a:gd name="T8" fmla="*/ 17694720 60000 65536"/>
                                  <a:gd name="T9" fmla="*/ 5898240 60000 65536"/>
                                  <a:gd name="T10" fmla="*/ 5898240 60000 65536"/>
                                  <a:gd name="T11" fmla="*/ 0 60000 65536"/>
                                  <a:gd name="T12" fmla="*/ 12427 w 21600"/>
                                  <a:gd name="T13" fmla="*/ G1 h 21600"/>
                                  <a:gd name="T14" fmla="*/ G8 w 21600"/>
                                  <a:gd name="T15" fmla="*/ G2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21600" y="6079"/>
                                    </a:moveTo>
                                    <a:lnTo>
                                      <a:pt x="12427" y="0"/>
                                    </a:lnTo>
                                    <a:lnTo>
                                      <a:pt x="12427" y="3962"/>
                                    </a:lnTo>
                                    <a:cubicBezTo>
                                      <a:pt x="5564" y="3962"/>
                                      <a:pt x="0" y="7631"/>
                                      <a:pt x="0" y="12158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4328" y="21600"/>
                                    </a:lnTo>
                                    <a:lnTo>
                                      <a:pt x="4328" y="12158"/>
                                    </a:lnTo>
                                    <a:cubicBezTo>
                                      <a:pt x="4328" y="9970"/>
                                      <a:pt x="7954" y="8196"/>
                                      <a:pt x="12427" y="8196"/>
                                    </a:cubicBezTo>
                                    <a:lnTo>
                                      <a:pt x="12427" y="121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FBFB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Rectangle 7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465" y="8761"/>
                                <a:ext cx="3696" cy="5011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5" name="Picture 75" descr="11 clip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509" y="9183"/>
                                <a:ext cx="3556" cy="42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77" name="AutoShape 76"/>
                            <wps:cNvSpPr>
                              <a:spLocks noChangeArrowheads="1"/>
                            </wps:cNvSpPr>
                            <wps:spPr bwMode="auto">
                              <a:xfrm rot="3221227">
                                <a:off x="7969" y="10850"/>
                                <a:ext cx="588" cy="265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55472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8" name="Picture 77" descr="TRUNK empty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658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580" y="6371"/>
                                <a:ext cx="5314" cy="18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80" name="AutoShape 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63" y="6653"/>
                                <a:ext cx="699" cy="5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1" name="Text Box 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297" y="1300656"/>
                              <a:ext cx="304165" cy="34734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564E" w:rsidRPr="00440A31" w:rsidRDefault="00D5564E" w:rsidP="00D5564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Text Box 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3428" y="1300656"/>
                              <a:ext cx="304165" cy="34734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564E" w:rsidRPr="00440A31" w:rsidRDefault="00D5564E" w:rsidP="00D5564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550" y="4287752"/>
                              <a:ext cx="1468755" cy="1168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564E" w:rsidRDefault="00D5564E" w:rsidP="00D5564E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pull back panel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  <wps:wsp>
                          <wps:cNvPr id="84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95449" y="4279870"/>
                              <a:ext cx="1468755" cy="1168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564E" w:rsidRDefault="00D5564E" w:rsidP="00D5564E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locate tab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  <wps:wsp>
                          <wps:cNvPr id="85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8441" y="4626688"/>
                              <a:ext cx="1468755" cy="1168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564E" w:rsidRDefault="00D5564E" w:rsidP="00D5564E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repeat on driver side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7" o:spid="_x0000_s1116" style="position:absolute;margin-left:-256.35pt;margin-top:201.25pt;width:511.2pt;height:419.45pt;z-index:251812864;mso-height-relative:margin" coordsize="64922,53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oEbaM7zJAAC8yQAAFQAAAGRycy9tZWRpYS9pbWFnZTMuanBlZ//Y/+AAEEpGSUYA&#10;AQEBANwA3AAA/9sAQwACAQECAQECAgICAgICAgMFAwMDAwMGBAQDBQcGBwcHBgcHCAkLCQgICggH&#10;BwoNCgoLDAwMDAcJDg8NDA4LDAwM/9sAQwECAgIDAwMGAwMGDAgHCAwMDAwMDAwMDAwMDAwMDAwM&#10;DAwMDAwMDAwMDAwMDAwMDAwMDAwMDAwMDAwMDAwMDAwM/8AAEQgBeAM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">
                <v:group id="Group 18" o:spid="_x0000_s1117" style="position:absolute;width:64922;height:4663" coordsize="64922,4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line id="Line 3" o:spid="_x0000_s1118" style="position:absolute;visibility:visible;mso-wrap-style:square" from="0,0" to="649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OfA8MAAADcAAAADwAAAGRycy9kb3ducmV2LnhtbESPQWsCMRSE74L/IbxCb5qtVSlbo2hB&#10;8NCLq4jHR/LcXdy8LEmqq7++EQSPw8x8w8wWnW3EhXyoHSv4GGYgiLUzNZcK9rv14AtEiMgGG8ek&#10;4EYBFvN+b4a5cVfe0qWIpUgQDjkqqGJscymDrshiGLqWOHkn5y3GJH0pjcdrgttGjrJsKi3WnBYq&#10;bOmnIn0u/qyCYqNP7v7pz4fj6lfrNfot1l6p97du+Q0iUhdf4Wd7YxSMxxN4nElHQM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znwPDAAAA3AAAAA8AAAAAAAAAAAAA&#10;AAAAoQIAAGRycy9kb3ducmV2LnhtbFBLBQYAAAAABAAEAPkAAACRAwAAAAA=&#10;" strokeweight="3pt"/>
                  <v:shape id="Text Box 417" o:spid="_x0000_s1119" type="#_x0000_t202" style="position:absolute;left:394;top:1182;width:3047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Z8MIA&#10;AADcAAAADwAAAGRycy9kb3ducmV2LnhtbESPQYvCMBSE74L/ITzBS9G0u6JSjSKFxb3Jqnh+NM+2&#10;2LyUJrX1328WhD0OM/MNs90PphZPal1lWUEyj0EQ51ZXXCi4Xr5maxDOI2usLZOCFznY78ajLaba&#10;9vxDz7MvRICwS1FB6X2TSunykgy6uW2Ig3e3rUEfZFtI3WIf4KaWH3G8lAYrDgslNpSVlD/OnQmU&#10;fnWMkuPnrX5Enc/wFGXSdUpNJ8NhA8LT4P/D7/a3VrBIVvB3Jhw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dhnwwgAAANwAAAAPAAAAAAAAAAAAAAAAAJgCAABkcnMvZG93&#10;bnJldi54bWxQSwUGAAAAAAQABAD1AAAAhwMAAAAA&#10;" fillcolor="#bfbfbf">
                    <v:textbox>
                      <w:txbxContent>
                        <w:p w:rsidR="00DB4A5E" w:rsidRPr="00440A31" w:rsidRDefault="00B9643B" w:rsidP="00DB4A5E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Group 86" o:spid="_x0000_s1120" style="position:absolute;left:7961;top:3312;width:49022;height:49956" coordorigin=",-2520" coordsize="49022,49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group id="Group 68" o:spid="_x0000_s1121" style="position:absolute;top:-2520;width:49022;height:46995" coordorigin="2465,6371" coordsize="7720,7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<v:shape id="Picture 69" o:spid="_x0000_s1122" type="#_x0000_t75" alt="10LA" style="position:absolute;left:2688;top:9465;width:3274;height:3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4UeLEAAAA2wAAAA8AAABkcnMvZG93bnJldi54bWxEj1FrwjAUhd8H/odwhb3NVB+62RlFBgPH&#10;YLjoD7hrrm2xuSlJbOu/XwTBx8M55zuc1Wa0rejJh8axgvksA0FcOtNwpeB4+Hx5AxEissHWMSm4&#10;UoDNevK0wsK4gX+p17ESCcKhQAV1jF0hZShrshhmriNO3sl5izFJX0njcUhw28pFluXSYsNpocaO&#10;Pmoqz/piFYz7Yft9On696vkuP/ufq/7rW63U83TcvoOINMZH+N7eGQX5Em5f0g+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4UeLEAAAA2wAAAA8AAAAAAAAAAAAAAAAA&#10;nwIAAGRycy9kb3ducmV2LnhtbFBLBQYAAAAABAAEAPcAAACQAwAAAAA=&#10;">
                      <v:imagedata r:id="rId59" o:title="10LA"/>
                    </v:shape>
                    <v:group id="Group 70" o:spid="_x0000_s1123" style="position:absolute;left:4088;top:8749;width:6097;height:5011" coordorigin="4088,6817" coordsize="6097,5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  <v:rect id="Rectangle 71" o:spid="_x0000_s1124" style="position:absolute;left:6489;top:6817;width:3696;height:5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45a8MA&#10;AADbAAAADwAAAGRycy9kb3ducmV2LnhtbESPT2sCMRTE74V+h/AKvdWsgrasRtkWhZ4E/0D19tg8&#10;k8XNy7KJ7vrtjSD0OMzMb5jZone1uFIbKs8KhoMMBHHpdcVGwX63+vgCESKyxtozKbhRgMX89WWG&#10;ufYdb+i6jUYkCIccFdgYm1zKUFpyGAa+IU7eybcOY5KtkbrFLsFdLUdZNpEOK04LFhv6sVSetxen&#10;YNkc18XYBFn8RXs4++9uZddGqfe3vpiCiNTH//Cz/asVfA7h8S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45a8MAAADbAAAADwAAAAAAAAAAAAAAAACYAgAAZHJzL2Rv&#10;d25yZXYueG1sUEsFBgAAAAAEAAQA9QAAAIgDAAAAAA==&#10;" filled="f">
                        <o:lock v:ext="edit" aspectratio="t"/>
                      </v:rect>
                      <v:shape id="AutoShape 72" o:spid="_x0000_s1125" style="position:absolute;left:4144;top:7195;width:722;height:834;rotation:3349850fd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2B/cUA&#10;AADbAAAADwAAAGRycy9kb3ducmV2LnhtbESPzWrDMBCE74W8g9hAbrUcH5LiWgklJJCaXpqfQ26L&#10;tbVNrZWRVMfJ01eBQo/DzHzDFOvRdGIg51vLCuZJCoK4srrlWsHpuHt+AeEDssbOMim4kYf1avJU&#10;YK7tlT9pOIRaRAj7HBU0IfS5lL5qyKBPbE8cvS/rDIYoXS21w2uEm05mabqQBluOCw32tGmo+j78&#10;GAVu/rE9t/vzxez6MnsP99LqoVRqNh3fXkEEGsN/+K+91wqWGTy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YH9xQAAANsAAAAPAAAAAAAAAAAAAAAAAJgCAABkcnMv&#10;ZG93bnJldi54bWxQSwUGAAAAAAQABAD1AAAAigMAAAAA&#10;" path="m21600,6079l12427,r,3962c5564,3962,,7631,,12158r,9442l4328,21600r,-9442c4328,9970,7954,8196,12427,8196r,3962l21600,6079xe" fillcolor="#bfbfbf">
                        <v:stroke joinstyle="miter"/>
                        <v:path o:connecttype="custom" o:connectlocs="415,0;415,469;72,834;722,235" o:connectangles="270,90,90,0" textboxrect="12416,3963,18399,8184"/>
                      </v:shape>
                    </v:group>
                    <v:shape id="AutoShape 73" o:spid="_x0000_s1126" style="position:absolute;left:5083;top:11139;width:722;height:834;rotation:3349850fd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EkZsUA&#10;AADbAAAADwAAAGRycy9kb3ducmV2LnhtbESPQWvCQBSE7wX/w/KE3upGC61EN0Gkgg29VM3B2yP7&#10;TILZt2F3G9P++m6h4HGYmW+YdT6aTgzkfGtZwXyWgCCurG65VnA67p6WIHxA1thZJgXf5CHPJg9r&#10;TLW98ScNh1CLCGGfooImhD6V0lcNGfQz2xNH72KdwRClq6V2eItw08lFkrxIgy3HhQZ72jZUXQ9f&#10;RoGbf7yV7b48m11fLN7DT2H1UCj1OB03KxCBxnAP/7f3WsHrM/x9i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SRmxQAAANsAAAAPAAAAAAAAAAAAAAAAAJgCAABkcnMv&#10;ZG93bnJldi54bWxQSwUGAAAAAAQABAD1AAAAigMAAAAA&#10;" path="m21600,6079l12427,r,3962c5564,3962,,7631,,12158r,9442l4328,21600r,-9442c4328,9970,7954,8196,12427,8196r,3962l21600,6079xe" fillcolor="#bfbfbf">
                      <v:stroke joinstyle="miter"/>
                      <v:path o:connecttype="custom" o:connectlocs="415,0;415,469;72,834;722,235" o:connectangles="270,90,90,0" textboxrect="12416,3963,18399,8184"/>
                    </v:shape>
                    <v:rect id="Rectangle 74" o:spid="_x0000_s1127" style="position:absolute;left:2465;top:8761;width:3696;height:5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a88MA&#10;AADbAAAADwAAAGRycy9kb3ducmV2LnhtbESPQWsCMRSE74X+h/AK3mq2xVZZjbItFTwJVUG9PTbP&#10;ZHHzsmxSd/33jSB4HGbmG2a26F0tLtSGyrOCt2EGgrj0umKjYLddvk5AhIissfZMCq4UYDF/fpph&#10;rn3Hv3TZRCMShEOOCmyMTS5lKC05DEPfECfv5FuHMcnWSN1il+Culu9Z9ikdVpwWLDb0bak8b/6c&#10;gp/muC4+TJDFPtrD2X91S7s2Sg1e+mIKIlIfH+F7e6UVjEd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ma88MAAADbAAAADwAAAAAAAAAAAAAAAACYAgAAZHJzL2Rv&#10;d25yZXYueG1sUEsFBgAAAAAEAAQA9QAAAIgDAAAAAA==&#10;" filled="f">
                      <o:lock v:ext="edit" aspectratio="t"/>
                    </v:rect>
                    <v:shape id="Picture 75" o:spid="_x0000_s1128" type="#_x0000_t75" alt="11 clip" style="position:absolute;left:6509;top:9183;width:3556;height:4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gMpjDAAAA2wAAAA8AAABkcnMvZG93bnJldi54bWxEj81qwzAQhO+FvIPYQG6N7EB+6kYO+SGl&#10;vbWJH2CxtraptTLWJnHePioUehxm5htmvRlcq67Uh8azgXSagCIuvW24MlCcj88rUEGQLbaeycCd&#10;Amzy0dMaM+tv/EXXk1QqQjhkaKAW6TKtQ1mTwzD1HXH0vn3vUKLsK217vEW4a/UsSRbaYcNxocaO&#10;9jWVP6eLMxBkv9wlb8ddWhT4uRjkwx1eOmMm42H7CkpokP/wX/vdGljO4fdL/AE6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AymMMAAADbAAAADwAAAAAAAAAAAAAAAACf&#10;AgAAZHJzL2Rvd25yZXYueG1sUEsFBgAAAAAEAAQA9wAAAI8DAAAAAA==&#10;">
                      <v:imagedata r:id="rId60" o:title="11 clip"/>
                    </v:shape>
                    <v:shape id="AutoShape 76" o:spid="_x0000_s1129" type="#_x0000_t93" style="position:absolute;left:7969;top:10850;width:588;height:265;rotation:35184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O4RsUA&#10;AADbAAAADwAAAGRycy9kb3ducmV2LnhtbESPQWvCQBSE70L/w/IKXqRuqmBK6ipFEUUPpbaHHB/Z&#10;12za7NuQXU38964geBxm5htmvuxtLc7U+sqxgtdxAoK4cLriUsHP9+blDYQPyBprx6TgQh6Wi6fB&#10;HDPtOv6i8zGUIkLYZ6jAhNBkUvrCkEU/dg1x9H5dazFE2ZZSt9hFuK3lJElm0mLFccFgQytDxf/x&#10;ZBWMZL4yl8qv8+nmc5v+7Q+56VKlhs/9xzuIQH14hO/tnVaQpnD7En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7hGxQAAANsAAAAPAAAAAAAAAAAAAAAAAJgCAABkcnMv&#10;ZG93bnJldi54bWxQSwUGAAAAAAQABAD1AAAAigMAAAAA&#10;" fillcolor="black"/>
                    <v:shape id="Picture 77" o:spid="_x0000_s1130" type="#_x0000_t75" alt="TRUNK empty" style="position:absolute;left:3580;top:6371;width:5314;height:1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YCxLAAAAA2wAAAA8AAABkcnMvZG93bnJldi54bWxET8uKwjAU3Q/4D+EK7sZUwVGqUURQdKGD&#10;D1xfmmtbbW5KE238+8lCmOXhvGeLYCrxosaVlhUM+gkI4szqknMFl/P6ewLCeWSNlWVS8CYHi3nn&#10;a4apti0f6XXyuYgh7FJUUHhfp1K6rCCDrm9r4sjdbGPQR9jkUjfYxnBTyWGS/EiDJceGAmtaFZQ9&#10;Tk+jYBPs9T765fduHB7r5eb23LeTg1K9blhOQXgK/l/8cW+1gnEcG7/EHyDn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FgLEsAAAADbAAAADwAAAAAAAAAAAAAAAACfAgAA&#10;ZHJzL2Rvd25yZXYueG1sUEsFBgAAAAAEAAQA9wAAAIwDAAAAAA==&#10;">
                      <v:imagedata r:id="rId61" o:title="TRUNK empty" croptop="17424f"/>
                    </v:shape>
                    <v:shape id="AutoShape 78" o:spid="_x0000_s1131" type="#_x0000_t32" style="position:absolute;left:7263;top:6653;width:699;height:5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yBD8AAAADbAAAADwAAAGRycy9kb3ducmV2LnhtbERP3WrCMBS+H/gO4QjeDE0rY0g1igwK&#10;666c+gCH5tgWm5OaxLbu6ZcLwcuP73+zG00renK+sawgXSQgiEurG64UnE/5fAXCB2SNrWVS8CAP&#10;u+3kbYOZtgP/Un8MlYgh7DNUUIfQZVL6siaDfmE74shdrDMYInSV1A6HGG5auUyST2mw4dhQY0df&#10;NZXX490ouBbsfh5/6Ye/3Q95/n45UOH3Ss2m434NItAYXuKn+1srWMX18Uv8AXL7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ycgQ/AAAAA2wAAAA8AAAAAAAAAAAAAAAAA&#10;oQIAAGRycy9kb3ducmV2LnhtbFBLBQYAAAAABAAEAPkAAACOAwAAAAA=&#10;" strokeweight="6pt">
                      <v:stroke endarrow="block"/>
                    </v:shape>
                  </v:group>
                  <v:shape id="Text Box 81" o:spid="_x0000_s1132" type="#_x0000_t202" style="position:absolute;left:472;top:13006;width:3042;height:3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4IlsIA&#10;AADbAAAADwAAAGRycy9kb3ducmV2LnhtbESPQWuDQBSE74H+h+UFepG62kIajJtQhGJuoSb0/HBf&#10;VeK+FXeN9t9nA4Ueh5n5hskPi+nFjUbXWVaQxgkI4trqjhsFl/PnyxaE88gae8uk4JccHPZPqxwz&#10;bWf+olvlGxEg7DJU0Ho/ZFK6uiWDLrYDcfB+7GjQBzk2Uo84B7jp5WuSbKTBjsNCiwMVLdXXajKB&#10;Mr+XUVq+fffXaPIFnqJCukmp5/XysQPhafH/4b/2USvYpvD4En6A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LgiWwgAAANsAAAAPAAAAAAAAAAAAAAAAAJgCAABkcnMvZG93&#10;bnJldi54bWxQSwUGAAAAAAQABAD1AAAAhwMAAAAA&#10;" fillcolor="#bfbfbf">
                    <v:textbox>
                      <w:txbxContent>
                        <w:p w:rsidR="00D5564E" w:rsidRPr="00440A31" w:rsidRDefault="00D5564E" w:rsidP="00D5564E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2" o:spid="_x0000_s1133" type="#_x0000_t202" style="position:absolute;left:25934;top:13006;width:3041;height:3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W4cAA&#10;AADbAAAADwAAAGRycy9kb3ducmV2LnhtbESPQYvCMBSE74L/ITzBS9FUF1SqUaQgepNV8fxonm2x&#10;eSlNauu/N8LCHoeZ+YbZ7HpTiRc1rrSsYDaNQRBnVpecK7hdD5MVCOeRNVaWScGbHOy2w8EGE207&#10;/qXXxeciQNglqKDwvk6kdFlBBt3U1sTBe9jGoA+yyaVusAtwU8l5HC+kwZLDQoE1pQVlz0trAqVb&#10;HqPZ8edePaPWp3iOUulapcajfr8G4an3/+G/9kkrWM3h+yX8AL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yW4cAAAADbAAAADwAAAAAAAAAAAAAAAACYAgAAZHJzL2Rvd25y&#10;ZXYueG1sUEsFBgAAAAAEAAQA9QAAAIUDAAAAAA==&#10;" fillcolor="#bfbfbf">
                    <v:textbox>
                      <w:txbxContent>
                        <w:p w:rsidR="00D5564E" w:rsidRPr="00440A31" w:rsidRDefault="00D5564E" w:rsidP="00D5564E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99" o:spid="_x0000_s1134" type="#_x0000_t202" style="position:absolute;left:4335;top:42877;width:14688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+XsIA&#10;AADbAAAADwAAAGRycy9kb3ducmV2LnhtbESPW4vCMBSE3xf8D+EIvq2pF0Rqo3iFPi3efsChOb1g&#10;c1KaqNVfbxYW9nGYmW+YZNWZWjyodZVlBaNhBII4s7riQsH1cvieg3AeWWNtmRS8yMFq2ftKMNb2&#10;ySd6nH0hAoRdjApK75tYSpeVZNANbUMcvNy2Bn2QbSF1i88AN7UcR9FMGqw4LJTY0Lak7Ha+GwWT&#10;6RGL6+an3m38JZXT9D3K92+lBv1uvQDhqfP/4b92qhXMJ/D7JfwAu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v5ewgAAANsAAAAPAAAAAAAAAAAAAAAAAJgCAABkcnMvZG93&#10;bnJldi54bWxQSwUGAAAAAAQABAD1AAAAhwMAAAAA&#10;" stroked="f">
                    <v:textbox style="mso-fit-shape-to-text:t" inset="0,0,0,0">
                      <w:txbxContent>
                        <w:p w:rsidR="00D5564E" w:rsidRDefault="00D5564E" w:rsidP="00D5564E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pull back panel</w:t>
                          </w:r>
                        </w:p>
                      </w:txbxContent>
                    </v:textbox>
                  </v:shape>
                  <v:shape id="Text Box 99" o:spid="_x0000_s1135" type="#_x0000_t202" style="position:absolute;left:29954;top:42798;width:14688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tmKsQA&#10;AADbAAAADwAAAGRycy9kb3ducmV2LnhtbESPzWrDMBCE74W8g9hAb42cxBTjRg5JmoJPpXXyAIu1&#10;/iHWylhq7Prpq0Khx2FmvmF2+8l04k6Day0rWK8iEMSl1S3XCq6Xt6cEhPPIGjvLpOCbHOyzxcMO&#10;U21H/qR74WsRIOxSVNB436dSurIhg25le+LgVXYw6IMcaqkHHAPcdHITRc/SYMthocGeTg2Vt+LL&#10;KNjGH1hfj+/d69Ffchnn87o6z0o9LqfDCwhPk/8P/7VzrSCJ4fdL+AE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7ZirEAAAA2wAAAA8AAAAAAAAAAAAAAAAAmAIAAGRycy9k&#10;b3ducmV2LnhtbFBLBQYAAAAABAAEAPUAAACJAwAAAAA=&#10;" stroked="f">
                    <v:textbox style="mso-fit-shape-to-text:t" inset="0,0,0,0">
                      <w:txbxContent>
                        <w:p w:rsidR="00D5564E" w:rsidRDefault="00D5564E" w:rsidP="00D5564E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locate tab</w:t>
                          </w:r>
                        </w:p>
                      </w:txbxContent>
                    </v:textbox>
                  </v:shape>
                  <v:shape id="Text Box 99" o:spid="_x0000_s1136" type="#_x0000_t202" style="position:absolute;left:17184;top:46266;width:14687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fDscQA&#10;AADbAAAADwAAAGRycy9kb3ducmV2LnhtbESP3WrCQBSE74W+w3IKvdNN2igSXUO1LeRK/HuAQ/aY&#10;BLNnQ3Y1qU/fLQheDjPzDbPMBtOIG3WutqwgnkQgiAuray4VnI4/4zkI55E1NpZJwS85yFYvoyWm&#10;2va8p9vBlyJA2KWooPK+TaV0RUUG3cS2xME7286gD7Irpe6wD3DTyPcomkmDNYeFClvaVFRcDlej&#10;4CPZYXlab5uvtT/mMsnv8fn7rtTb6/C5AOFp8M/wo51rBfMp/H8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3w7HEAAAA2wAAAA8AAAAAAAAAAAAAAAAAmAIAAGRycy9k&#10;b3ducmV2LnhtbFBLBQYAAAAABAAEAPUAAACJAwAAAAA=&#10;" stroked="f">
                    <v:textbox style="mso-fit-shape-to-text:t" inset="0,0,0,0">
                      <w:txbxContent>
                        <w:p w:rsidR="00D5564E" w:rsidRDefault="00D5564E" w:rsidP="00D5564E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repeat on driver side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B4A5E" w:rsidRPr="00DB4A5E">
        <w:rPr>
          <w:b/>
        </w:rPr>
        <w:br w:type="page"/>
      </w:r>
      <w:r w:rsidR="0021176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E2B70BA" wp14:editId="73908042">
                <wp:simplePos x="0" y="0"/>
                <wp:positionH relativeFrom="column">
                  <wp:posOffset>-1095003</wp:posOffset>
                </wp:positionH>
                <wp:positionV relativeFrom="paragraph">
                  <wp:posOffset>5327650</wp:posOffset>
                </wp:positionV>
                <wp:extent cx="304795" cy="347323"/>
                <wp:effectExtent l="0" t="0" r="19685" b="15240"/>
                <wp:wrapNone/>
                <wp:docPr id="31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795" cy="347323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1764" w:rsidRPr="00440A31" w:rsidRDefault="00211764" w:rsidP="00211764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B70BA" id="Text Box 317" o:spid="_x0000_s1137" type="#_x0000_t202" style="position:absolute;margin-left:-86.2pt;margin-top:419.5pt;width:24pt;height:27.3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" fillcolor="#bfbfbf">
                <v:textbox>
                  <w:txbxContent>
                    <w:p w:rsidR="00211764" w:rsidRPr="00440A31" w:rsidRDefault="00211764" w:rsidP="00211764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211764">
        <w:rPr>
          <w:b/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-3239814</wp:posOffset>
                </wp:positionH>
                <wp:positionV relativeFrom="paragraph">
                  <wp:posOffset>161509</wp:posOffset>
                </wp:positionV>
                <wp:extent cx="6456155" cy="8196646"/>
                <wp:effectExtent l="0" t="0" r="20955" b="0"/>
                <wp:wrapNone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6155" cy="8196646"/>
                          <a:chOff x="244365" y="0"/>
                          <a:chExt cx="6456155" cy="8196646"/>
                        </a:xfrm>
                      </wpg:grpSpPr>
                      <wpg:grpSp>
                        <wpg:cNvPr id="423" name="Group 423"/>
                        <wpg:cNvGrpSpPr/>
                        <wpg:grpSpPr>
                          <a:xfrm>
                            <a:off x="244365" y="0"/>
                            <a:ext cx="6456155" cy="4916695"/>
                            <a:chOff x="244365" y="0"/>
                            <a:chExt cx="6456155" cy="4916695"/>
                          </a:xfrm>
                        </wpg:grpSpPr>
                        <wps:wsp>
                          <wps:cNvPr id="67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365" y="0"/>
                              <a:ext cx="304800" cy="347326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A1EDB" w:rsidRPr="00440A31" w:rsidRDefault="001A1EDB" w:rsidP="001A1EDB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8" name="Group 88"/>
                          <wpg:cNvGrpSpPr>
                            <a:grpSpLocks/>
                          </wpg:cNvGrpSpPr>
                          <wpg:grpSpPr bwMode="auto">
                            <a:xfrm>
                              <a:off x="252730" y="15765"/>
                              <a:ext cx="6447790" cy="4900930"/>
                              <a:chOff x="1080" y="1686"/>
                              <a:chExt cx="10154" cy="7718"/>
                            </a:xfrm>
                          </wpg:grpSpPr>
                          <wpg:grpSp>
                            <wpg:cNvPr id="89" name="Group 8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43" y="1686"/>
                                <a:ext cx="2872" cy="4389"/>
                                <a:chOff x="4956" y="1686"/>
                                <a:chExt cx="2872" cy="4389"/>
                              </a:xfrm>
                            </wpg:grpSpPr>
                            <wps:wsp>
                              <wps:cNvPr id="91" name="Rectangle 8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56" y="1686"/>
                                  <a:ext cx="2872" cy="43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9" y="1686"/>
                                  <a:ext cx="1899" cy="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3" name="Picture 84" descr="Parts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04" y="1873"/>
                                  <a:ext cx="1756" cy="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Picture 85" descr="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16" y="2633"/>
                                  <a:ext cx="2733" cy="3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53" name="Picture 87" descr="TRUNK empty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658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78" y="6939"/>
                                <a:ext cx="5314" cy="18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356" name="AutoShape 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81" y="3983"/>
                                <a:ext cx="6640" cy="26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2" name="AutoShape 8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080" y="3983"/>
                                <a:ext cx="2382" cy="26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3" name="Oval 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62" y="3318"/>
                                <a:ext cx="1119" cy="1109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4" name="Rectangle 9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080" y="6596"/>
                                <a:ext cx="10154" cy="2808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7" name="AutoShape 92"/>
                            <wps:cNvSpPr>
                              <a:spLocks noChangeArrowheads="1"/>
                            </wps:cNvSpPr>
                            <wps:spPr bwMode="auto">
                              <a:xfrm rot="16824456">
                                <a:off x="8649" y="6827"/>
                                <a:ext cx="339" cy="161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9" name="Picture 93" descr="2pm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6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208" y="6965"/>
                                <a:ext cx="1586" cy="16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388" name="AutoShape 94"/>
                            <wps:cNvSpPr>
                              <a:spLocks noChangeArrowheads="1"/>
                            </wps:cNvSpPr>
                            <wps:spPr bwMode="auto">
                              <a:xfrm rot="4991711">
                                <a:off x="3370" y="7114"/>
                                <a:ext cx="339" cy="161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89" name="Picture 95" descr="10am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87" y="7013"/>
                                <a:ext cx="1584" cy="16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391" name="Oval 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52" y="1775"/>
                                <a:ext cx="79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93" name="Picture 97" descr="Parts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512" y="2009"/>
                                <a:ext cx="3524" cy="11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s:wsp>
                          <wps:cNvPr id="397" name="Text Box 3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9938" y="39414"/>
                              <a:ext cx="304800" cy="347326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4AB4" w:rsidRPr="00440A31" w:rsidRDefault="001E4AB4" w:rsidP="001E4AB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5173" y="4541106"/>
                              <a:ext cx="1468755" cy="233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E4AB4" w:rsidRDefault="001E4AB4" w:rsidP="001E4AB4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driver side orientation</w:t>
                                </w:r>
                              </w:p>
                              <w:p w:rsidR="001E4AB4" w:rsidRDefault="001E4AB4" w:rsidP="001E4AB4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10 o’clock – rear view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  <wps:wsp>
                          <wps:cNvPr id="405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74021" y="4541106"/>
                              <a:ext cx="1633855" cy="233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E4AB4" w:rsidRDefault="001E4AB4" w:rsidP="001E4AB4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passenger side orientation</w:t>
                                </w:r>
                              </w:p>
                              <w:p w:rsidR="001E4AB4" w:rsidRDefault="001E4AB4" w:rsidP="001E4AB4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2 o’clock – rear view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  <wps:wsp>
                          <wps:cNvPr id="406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8765" y="2877207"/>
                              <a:ext cx="1610822" cy="1168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E4AB4" w:rsidRDefault="001E4AB4" w:rsidP="001E4AB4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install panel clip on tab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  <wps:wsp>
                          <wps:cNvPr id="415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72200" y="1016767"/>
                              <a:ext cx="485775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1E4AB4" w:rsidRDefault="001E4AB4" w:rsidP="001E4AB4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panel clip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  <wps:wsp>
                          <wps:cNvPr id="416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0538" y="1016876"/>
                              <a:ext cx="322580" cy="116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1E4AB4" w:rsidRDefault="001E4AB4" w:rsidP="001E4AB4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tab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  <wps:wsp>
                          <wps:cNvPr id="420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8517" y="1016876"/>
                              <a:ext cx="485775" cy="116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1E4AB4" w:rsidRDefault="001E4AB4" w:rsidP="001E4AB4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panel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  <wps:wsp>
                          <wps:cNvPr id="421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76496" y="1016767"/>
                              <a:ext cx="485775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1E4AB4" w:rsidRDefault="001E4AB4" w:rsidP="001E4AB4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nylon spacer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  <wps:wsp>
                          <wps:cNvPr id="422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3400" y="1008993"/>
                              <a:ext cx="552450" cy="116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1E4AB4" w:rsidRDefault="001E4AB4" w:rsidP="001E4AB4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t-anchor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</wpg:grpSp>
                      <wpg:grpSp>
                        <wpg:cNvPr id="315" name="Group 315"/>
                        <wpg:cNvGrpSpPr/>
                        <wpg:grpSpPr>
                          <a:xfrm>
                            <a:off x="2364827" y="5137630"/>
                            <a:ext cx="2246630" cy="3059016"/>
                            <a:chOff x="0" y="5954"/>
                            <a:chExt cx="2246630" cy="3059016"/>
                          </a:xfrm>
                        </wpg:grpSpPr>
                        <wpg:grpSp>
                          <wpg:cNvPr id="491" name="Group 491"/>
                          <wpg:cNvGrpSpPr>
                            <a:grpSpLocks/>
                          </wpg:cNvGrpSpPr>
                          <wpg:grpSpPr bwMode="auto">
                            <a:xfrm>
                              <a:off x="0" y="5954"/>
                              <a:ext cx="2246630" cy="2871599"/>
                              <a:chOff x="8263" y="1680"/>
                              <a:chExt cx="2872" cy="3858"/>
                            </a:xfrm>
                          </wpg:grpSpPr>
                          <wpg:grpSp>
                            <wpg:cNvPr id="492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8263" y="1680"/>
                                <a:ext cx="2872" cy="3858"/>
                                <a:chOff x="8263" y="1680"/>
                                <a:chExt cx="2872" cy="3858"/>
                              </a:xfrm>
                            </wpg:grpSpPr>
                            <wps:wsp>
                              <wps:cNvPr id="497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13" y="1729"/>
                                  <a:ext cx="79" cy="7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08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63" y="1680"/>
                                  <a:ext cx="2872" cy="3858"/>
                                  <a:chOff x="8263" y="1680"/>
                                  <a:chExt cx="2872" cy="3858"/>
                                </a:xfrm>
                              </wpg:grpSpPr>
                              <wps:wsp>
                                <wps:cNvPr id="295" name="Rectangle 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263" y="1680"/>
                                    <a:ext cx="2872" cy="38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" name="Rectangle 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36" y="1685"/>
                                    <a:ext cx="1899" cy="8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02" name="Picture 9" descr="Parts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311" y="1861"/>
                                    <a:ext cx="1756" cy="5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03" name="Picture 10" descr="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362" y="2717"/>
                                    <a:ext cx="2496" cy="27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  <wps:wsp>
                            <wps:cNvPr id="308" name="AutoShape 12"/>
                            <wps:cNvSpPr>
                              <a:spLocks noChangeArrowheads="1"/>
                            </wps:cNvSpPr>
                            <wps:spPr bwMode="auto">
                              <a:xfrm rot="-1507561">
                                <a:off x="9142" y="3056"/>
                                <a:ext cx="588" cy="265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55472"/>
                                </a:avLst>
                              </a:prstGeom>
                              <a:solidFill>
                                <a:srgbClr val="BFBFB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" name="AutoShape 13"/>
                            <wps:cNvSpPr>
                              <a:spLocks noChangeArrowheads="1"/>
                            </wps:cNvSpPr>
                            <wps:spPr bwMode="auto">
                              <a:xfrm rot="-1800381">
                                <a:off x="10088" y="4376"/>
                                <a:ext cx="588" cy="265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55472"/>
                                </a:avLst>
                              </a:prstGeom>
                              <a:solidFill>
                                <a:srgbClr val="BFBFB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14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428" y="2948152"/>
                              <a:ext cx="1610822" cy="1168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11764" w:rsidRDefault="00211764" w:rsidP="00211764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replace panel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16" o:spid="_x0000_s1138" style="position:absolute;margin-left:-255.1pt;margin-top:12.7pt;width:508.35pt;height:645.4pt;z-index:251841536;mso-width-relative:margin" coordorigin="2443" coordsize="64561,819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">
                <v:group id="Group 423" o:spid="_x0000_s1139" style="position:absolute;left:2443;width:64562;height:49166" coordorigin="2443" coordsize="64561,49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Text Box 67" o:spid="_x0000_s1140" type="#_x0000_t202" style="position:absolute;left:2443;width:3048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fTg8EA&#10;AADbAAAADwAAAGRycy9kb3ducmV2LnhtbESPzarCMBSE94LvEI7gpmiqF1SqUaQgurv4g+tDc2yL&#10;zUlpUtv79jeC4HKYmW+Yza43lXhR40rLCmbTGARxZnXJuYLb9TBZgXAeWWNlmRT8kYPddjjYYKJt&#10;x2d6XXwuAoRdggoK7+tESpcVZNBNbU0cvIdtDPogm1zqBrsAN5Wcx/FCGiw5LBRYU1pQ9ry0JlC6&#10;5TGaHX/u1TNqfYq/USpdq9R41O/XIDz1/hv+tE9awWIJ7y/hB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H04PBAAAA2wAAAA8AAAAAAAAAAAAAAAAAmAIAAGRycy9kb3du&#10;cmV2LnhtbFBLBQYAAAAABAAEAPUAAACGAwAAAAA=&#10;" fillcolor="#bfbfbf">
                    <v:textbox>
                      <w:txbxContent>
                        <w:p w:rsidR="001A1EDB" w:rsidRPr="00440A31" w:rsidRDefault="001A1EDB" w:rsidP="001A1EDB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</w:rPr>
                            <w:t>8</w:t>
                          </w:r>
                        </w:p>
                      </w:txbxContent>
                    </v:textbox>
                  </v:shape>
                  <v:group id="Group 88" o:spid="_x0000_s1141" style="position:absolute;left:2527;top:157;width:64478;height:49009" coordorigin="1080,1686" coordsize="10154,7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<v:group id="Group 80" o:spid="_x0000_s1142" style="position:absolute;left:2343;top:1686;width:2872;height:4389" coordorigin="4956,1686" coordsize="2872,4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  <v:rect id="Rectangle 82" o:spid="_x0000_s1143" style="position:absolute;left:4956;top:1686;width:2872;height:4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fkcMA&#10;AADbAAAADwAAAGRycy9kb3ducmV2LnhtbESPT2sCMRTE74V+h/AKvdWsgtKuRtkWhZ4E/0D19tg8&#10;k8XNy7KJ7vrtjSD0OMzMb5jZone1uFIbKs8KhoMMBHHpdcVGwX63+vgEESKyxtozKbhRgMX89WWG&#10;ufYdb+i6jUYkCIccFdgYm1zKUFpyGAa+IU7eybcOY5KtkbrFLsFdLUdZNpEOK04LFhv6sVSetxen&#10;YNkc18XYBFn8RXs4++9uZddGqfe3vpiCiNTH//Cz/asVfA3h8S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LfkcMAAADbAAAADwAAAAAAAAAAAAAAAACYAgAAZHJzL2Rv&#10;d25yZXYueG1sUEsFBgAAAAAEAAQA9QAAAIgDAAAAAA==&#10;" filled="f">
                        <o:lock v:ext="edit" aspectratio="t"/>
                      </v:rect>
                      <v:rect id="Rectangle 83" o:spid="_x0000_s1144" style="position:absolute;left:5929;top:1686;width:1899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BB5sMA&#10;AADbAAAADwAAAGRycy9kb3ducmV2LnhtbESPQWvCQBSE70L/w/IKvemmAcWmriEVhZ6E2kLb2yP7&#10;uhvMvg3Z1cR/7woFj8PMfMOsytG14kx9aDwreJ5lIIhrrxs2Cr4+d9MliBCRNbaeScGFApTrh8kK&#10;C+0H/qDzIRqRIBwKVGBj7AopQ23JYZj5jjh5f753GJPsjdQ9DgnuWpln2UI6bDgtWOxoY6k+Hk5O&#10;wbb73VdzE2T1He3P0b8NO7s3Sj09jtUriEhjvIf/2+9awUsO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BB5sMAAADbAAAADwAAAAAAAAAAAAAAAACYAgAAZHJzL2Rv&#10;d25yZXYueG1sUEsFBgAAAAAEAAQA9QAAAIgDAAAAAA==&#10;" filled="f"/>
                      <v:shape id="Picture 84" o:spid="_x0000_s1145" type="#_x0000_t75" alt="Parts2" style="position:absolute;left:6004;top:1873;width:1756;height: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kIR7EAAAA2wAAAA8AAABkcnMvZG93bnJldi54bWxEj09rAjEUxO+FfofwBG81q0Ktq1FEVHqo&#10;WP8dvD02z92tm5clibr99kYo9DjMzG+Y8bQxlbiR86VlBd1OAoI4s7rkXMFhv3z7AOEDssbKMin4&#10;JQ/TyevLGFNt77yl2y7kIkLYp6igCKFOpfRZQQZ9x9bE0TtbZzBE6XKpHd4j3FSylyTv0mDJcaHA&#10;muYFZZfd1SiQp2b2vdFX49YDt/I/q8WXPF6Uarea2QhEoCb8h//an1rBsA/PL/EH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+kIR7EAAAA2wAAAA8AAAAAAAAAAAAAAAAA&#10;nwIAAGRycy9kb3ducmV2LnhtbFBLBQYAAAAABAAEAPcAAACQAwAAAAA=&#10;">
                        <v:imagedata r:id="rId69" o:title="Parts2"/>
                      </v:shape>
                      <v:shape id="Picture 85" o:spid="_x0000_s1146" type="#_x0000_t75" alt="11" style="position:absolute;left:5016;top:2633;width:2733;height:3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0AU3GAAAA2wAAAA8AAABkcnMvZG93bnJldi54bWxEj0trwkAUhfcF/8NwBTelThQrNjqKCFIX&#10;ovhocXnNXJNo5k7ITDX213eEgsvDeXyc0aQ2hbhS5XLLCjrtCARxYnXOqYL9bv42AOE8ssbCMim4&#10;k4PJuPEywljbG2/ouvWpCCPsYlSQeV/GUrokI4OubUvi4J1sZdAHWaVSV3gL46aQ3SjqS4M5B0KG&#10;Jc0ySi7bHxO43+5rvpfvh3WyfF1tjofz6nP3q1SrWU+HIDzV/hn+by+0go8ePL6EHyDH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jQBTcYAAADbAAAADwAAAAAAAAAAAAAA&#10;AACfAgAAZHJzL2Rvd25yZXYueG1sUEsFBgAAAAAEAAQA9wAAAJIDAAAAAA==&#10;">
                        <v:imagedata r:id="rId70" o:title="11"/>
                      </v:shape>
                    </v:group>
                    <v:shape id="Picture 87" o:spid="_x0000_s1147" type="#_x0000_t75" alt="TRUNK empty" style="position:absolute;left:3478;top:6939;width:5314;height:1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dVmDFAAAA3AAAAA8AAABkcnMvZG93bnJldi54bWxEj0+LwjAUxO8LfofwhL2tqYqrVKOIoKyH&#10;XfEPnh/Ns602L6WJNn57s7Cwx2FmfsPMFsFU4kGNKy0r6PcSEMSZ1SXnCk7H9ccEhPPIGivLpOBJ&#10;DhbzztsMU21b3tPj4HMRIexSVFB4X6dSuqwgg65na+LoXWxj0EfZ5FI32Ea4qeQgST6lwZLjQoE1&#10;rQrKboe7UbAJ9nwd7fi5HYfberm53L/byY9S792wnILwFPx/+K/9pRUMR0P4PROPgJ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HVZgxQAAANwAAAAPAAAAAAAAAAAAAAAA&#10;AJ8CAABkcnMvZG93bnJldi54bWxQSwUGAAAAAAQABAD3AAAAkQMAAAAA&#10;">
                      <v:imagedata r:id="rId71" o:title="TRUNK empty" croptop="17424f"/>
                    </v:shape>
                    <v:shape id="AutoShape 88" o:spid="_x0000_s1148" type="#_x0000_t32" style="position:absolute;left:4581;top:3983;width:6640;height:26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r+0MUAAADcAAAADwAAAGRycy9kb3ducmV2LnhtbESPT2sCMRTE74V+h/AKvRTN2qLI1ihb&#10;QaiCB//dn5vXTejmZd1EXb+9EQo9DjPzG2Yy61wtLtQG61nBoJ+BIC69tlwp2O8WvTGIEJE11p5J&#10;wY0CzKbPTxPMtb/yhi7bWIkE4ZCjAhNjk0sZSkMOQ983xMn78a3DmGRbSd3iNcFdLd+zbCQdWk4L&#10;BhuaGyp/t2enYL0cfBVHY5erzcmuh4uiPldvB6VeX7riE0SkLv6H/9rfWsHHcAS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r+0MUAAADcAAAADwAAAAAAAAAA&#10;AAAAAAChAgAAZHJzL2Rvd25yZXYueG1sUEsFBgAAAAAEAAQA+QAAAJMDAAAAAA==&#10;"/>
                    <v:shape id="AutoShape 89" o:spid="_x0000_s1149" type="#_x0000_t32" style="position:absolute;left:1080;top:3983;width:2382;height:26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yyBcQAAADcAAAADwAAAGRycy9kb3ducmV2LnhtbESPQYvCMBSE74L/ITzBi2haF0SqURZB&#10;EA8Lqz14fCTPtmzzUpNYu/9+s7Cwx2FmvmG2+8G2oicfGscK8kUGglg703CloLwe52sQISIbbB2T&#10;gm8KsN+NR1ssjHvxJ/WXWIkE4VCggjrGrpAy6JoshoXriJN3d95iTNJX0nh8Jbht5TLLVtJiw2mh&#10;xo4ONemvy9MqaM7lR9nPHtHr9Tm/+Txcb61WajoZ3jcgIg3xP/zXPhkFb6sl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DLIFxAAAANwAAAAPAAAAAAAAAAAA&#10;AAAAAKECAABkcnMvZG93bnJldi54bWxQSwUGAAAAAAQABAD5AAAAkgMAAAAA&#10;"/>
                    <v:oval id="Oval 90" o:spid="_x0000_s1150" style="position:absolute;left:3462;top:3318;width:1119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xaGcQA&#10;AADcAAAADwAAAGRycy9kb3ducmV2LnhtbESP0WoCMRRE3wv+Q7gFX4pm1SKyNYoUBB+EWvUDrpvb&#10;7NbNzTaJ7vr3jSD4OMzMGWa+7GwtruRD5VjBaJiBIC6crtgoOB7WgxmIEJE11o5JwY0CLBe9lznm&#10;2rX8Tdd9NCJBOOSooIyxyaUMRUkWw9A1xMn7cd5iTNIbqT22CW5rOc6yqbRYcVoosaHPkorz/mIV&#10;nE5H18k//7V7M2eP779tY7Y7pfqv3eoDRKQuPsOP9kYrmEwncD+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8WhnEAAAA3AAAAA8AAAAAAAAAAAAAAAAAmAIAAGRycy9k&#10;b3ducmV2LnhtbFBLBQYAAAAABAAEAPUAAACJAwAAAAA=&#10;" filled="f"/>
                    <v:rect id="Rectangle 91" o:spid="_x0000_s1151" style="position:absolute;left:1080;top:6596;width:10154;height:2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FR3cQA&#10;AADcAAAADwAAAGRycy9kb3ducmV2LnhtbESPQWsCMRSE74L/ITzBm2atrZStUdZSwZNQW6jeHpvX&#10;ZHHzsmxSd/33jSB4HGbmG2a57l0tLtSGyrOC2TQDQVx6XbFR8P21nbyCCBFZY+2ZFFwpwHo1HCwx&#10;177jT7ocohEJwiFHBTbGJpcylJYchqlviJP361uHMcnWSN1il+Culk9ZtpAOK04LFht6t1SeD39O&#10;wUdz2hcvJsjiJ9rj2W+6rd0bpcajvngDEamPj/C9vdMK5otnuJ1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RUd3EAAAA3AAAAA8AAAAAAAAAAAAAAAAAmAIAAGRycy9k&#10;b3ducmV2LnhtbFBLBQYAAAAABAAEAPUAAACJAwAAAAA=&#10;" filled="f">
                      <o:lock v:ext="edit" aspectratio="t"/>
                    </v:re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92" o:spid="_x0000_s1152" type="#_x0000_t6" style="position:absolute;left:8649;top:6827;width:339;height:1615;rotation:-521616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0xSMUA&#10;AADcAAAADwAAAGRycy9kb3ducmV2LnhtbESPT4vCMBTE74LfITzBm6YqdKUaRRSlLOziv4u3R/Ns&#10;i81LaaLW/fSbhQWPw8z8hpkvW1OJBzWutKxgNIxAEGdWl5wrOJ+2gykI55E1VpZJwYscLBfdzhwT&#10;bZ98oMfR5yJA2CWooPC+TqR0WUEG3dDWxMG72sagD7LJpW7wGeCmkuMoiqXBksNCgTWtC8pux7tR&#10;kLbf+891zekl9pvRV3T/2U1fJ6X6vXY1A+Gp9e/wfzvVCibxB/yd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7TFIxQAAANwAAAAPAAAAAAAAAAAAAAAAAJgCAABkcnMv&#10;ZG93bnJldi54bWxQSwUGAAAAAAQABAD1AAAAigMAAAAA&#10;" fillcolor="black"/>
                    <v:shape id="Picture 93" o:spid="_x0000_s1153" type="#_x0000_t75" alt="2pm" style="position:absolute;left:9208;top:6965;width:1586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1exDGAAAA3AAAAA8AAABkcnMvZG93bnJldi54bWxEj09rwkAUxO8Fv8PyhF5EN63/0jSrpIKg&#10;3ozS9vjIviah2bchu9X023cFocdhZn7DpOveNOJCnastK3iaRCCIC6trLhWcT9txDMJ5ZI2NZVLw&#10;Sw7Wq8FDiom2Vz7SJfelCBB2CSqovG8TKV1RkUE3sS1x8L5sZ9AH2ZVSd3gNcNPI5yhaSIM1h4UK&#10;W9pUVHznP0aBnrf1dMSH2fLt4zOP+1m2fzeZUo/DPnsF4an3/+F7e6cVTJcvcDsTjoB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nV7EMYAAADcAAAADwAAAAAAAAAAAAAA&#10;AACfAgAAZHJzL2Rvd25yZXYueG1sUEsFBgAAAAAEAAQA9wAAAJIDAAAAAA==&#10;" stroked="t">
                      <v:imagedata r:id="rId72" o:title="2pm"/>
                      <o:lock v:ext="edit" aspectratio="f"/>
                    </v:shape>
                    <v:shape id="AutoShape 94" o:spid="_x0000_s1154" type="#_x0000_t6" style="position:absolute;left:3370;top:7114;width:339;height:1615;rotation:54522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qjr8AA&#10;AADcAAAADwAAAGRycy9kb3ducmV2LnhtbERPy4rCMBTdC/MP4Q6400SFQTpGUcHHdrRQ3F2aa1um&#10;uSlNWtu/N4uBWR7Oe7MbbC16an3lWMNirkAQ585UXGhI76fZGoQPyAZrx6RhJA+77cdkg4lxL/6h&#10;/hYKEUPYJ6ihDKFJpPR5SRb93DXEkXu61mKIsC2kafEVw20tl0p9SYsVx4YSGzqWlP/eOqvhoopu&#10;P6r7KM/n56HL0qbPsofW089h/w0i0BD+xX/uq9GwWse18Uw8An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3qjr8AAAADcAAAADwAAAAAAAAAAAAAAAACYAgAAZHJzL2Rvd25y&#10;ZXYueG1sUEsFBgAAAAAEAAQA9QAAAIUDAAAAAA==&#10;" fillcolor="black"/>
                    <v:shape id="Picture 95" o:spid="_x0000_s1155" type="#_x0000_t75" alt="10am" style="position:absolute;left:1487;top:7013;width:1584;height:1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JOIbGAAAA3AAAAA8AAABkcnMvZG93bnJldi54bWxEj09rwkAUxO8Fv8PyBG/NRoWQpq6ilhZP&#10;Lf4r9PbIPpNg9m3IbpPYT98tFDwOM/MbZrEaTC06al1lWcE0ikEQ51ZXXCg4HV8fUxDOI2usLZOC&#10;GzlYLUcPC8y07XlP3cEXIkDYZaig9L7JpHR5SQZdZBvi4F1sa9AH2RZSt9gHuKnlLI4TabDisFBi&#10;Q9uS8uvh2yhokvPL5uv9mHTpzyd/XHpzOtdvSk3Gw/oZhKfB38P/7Z1WME+f4O9MOA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Uk4hsYAAADcAAAADwAAAAAAAAAAAAAA&#10;AACfAgAAZHJzL2Rvd25yZXYueG1sUEsFBgAAAAAEAAQA9wAAAJIDAAAAAA==&#10;" stroked="t">
                      <v:imagedata r:id="rId73" o:title="10am"/>
                    </v:shape>
                    <v:oval id="Oval 96" o:spid="_x0000_s1156" style="position:absolute;left:4952;top:1775;width:79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utF8QA&#10;AADcAAAADwAAAGRycy9kb3ducmV2LnhtbESPwWrDMBBE74X+g9hCL6WR3dKQOJZDMCTkWjeHHrfW&#10;xjaxVkZSYvvvo0Khx2Fm3jD5djK9uJHznWUF6SIBQVxb3XGj4PS1f12B8AFZY2+ZFMzkYVs8PuSY&#10;aTvyJ92q0IgIYZ+hgjaEIZPS1y0Z9As7EEfvbJ3BEKVrpHY4Rrjp5VuSLKXBjuNCiwOVLdWX6moU&#10;uJdhLudjuU9/+FB9jCv9vTxppZ6fpt0GRKAp/If/2ket4H2dwu+Ze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brRfEAAAA3AAAAA8AAAAAAAAAAAAAAAAAmAIAAGRycy9k&#10;b3ducmV2LnhtbFBLBQYAAAAABAAEAPUAAACJAwAAAAA=&#10;" fillcolor="black"/>
                    <v:shape id="Picture 97" o:spid="_x0000_s1157" type="#_x0000_t75" alt="Parts2" style="position:absolute;left:7512;top:2009;width:3524;height:1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owYrEAAAA3AAAAA8AAABkcnMvZG93bnJldi54bWxEj0FrwkAUhO+F/oflFXqrmyoVTV1F1FLx&#10;ZpLeX7OvSWr2bdjdxvTfu4LgcZiZb5jFajCt6Mn5xrKC11ECgri0uuFKQZF/vMxA+ICssbVMCv7J&#10;w2r5+LDAVNszH6nPQiUihH2KCuoQulRKX9Zk0I9sRxy9H+sMhihdJbXDc4SbVo6TZCoNNhwXauxo&#10;U1N5yv6MAtwc2vzLzMu3/vRd7LzPPre/jVLPT8P6HUSgIdzDt/ZeK5jMJ3A9E4+AX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owYrEAAAA3AAAAA8AAAAAAAAAAAAAAAAA&#10;nwIAAGRycy9kb3ducmV2LnhtbFBLBQYAAAAABAAEAPcAAACQAwAAAAA=&#10;" stroked="t">
                      <v:imagedata r:id="rId74" o:title="Parts2"/>
                    </v:shape>
                  </v:group>
                  <v:shape id="Text Box 397" o:spid="_x0000_s1158" type="#_x0000_t202" style="position:absolute;left:10799;top:394;width:3048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/Xz8IA&#10;AADcAAAADwAAAGRycy9kb3ducmV2LnhtbESPT4vCMBTE74LfITxhL0VTV/BPNYoUxL2J7uL50Tzb&#10;YvNSmtTWb28WBI/DzPyG2ex6U4kHNa60rGA6iUEQZ1aXnCv4+z2MlyCcR9ZYWSYFT3Kw2w4HG0y0&#10;7fhMj4vPRYCwS1BB4X2dSOmyggy6ia2Jg3ezjUEfZJNL3WAX4KaS33E8lwZLDgsF1pQWlN0vrQmU&#10;bnGMpsfZtbpHrU/xFKXStUp9jfr9GoSn3n/C7/aPVjBbLeD/TDg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9fPwgAAANwAAAAPAAAAAAAAAAAAAAAAAJgCAABkcnMvZG93&#10;bnJldi54bWxQSwUGAAAAAAQABAD1AAAAhwMAAAAA&#10;" fillcolor="#bfbfbf">
                    <v:textbox>
                      <w:txbxContent>
                        <w:p w:rsidR="001E4AB4" w:rsidRPr="00440A31" w:rsidRDefault="001E4AB4" w:rsidP="001E4AB4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99" o:spid="_x0000_s1159" type="#_x0000_t202" style="position:absolute;left:2751;top:45411;width:14688;height:2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TUw8UA&#10;AADcAAAADwAAAGRycy9kb3ducmV2LnhtbESPzWrDMBCE74W8g9hCbo3sxJTiWgl1moBPpU3yAIu1&#10;/qHWylhq7Pjpo0Khx2FmvmGy3WQ6caXBtZYVxKsIBHFpdcu1gsv5+PQCwnlkjZ1lUnAjB7vt4iHD&#10;VNuRv+h68rUIEHYpKmi871MpXdmQQbeyPXHwKjsY9EEOtdQDjgFuOrmOomdpsOWw0GBP+4bK79OP&#10;UbBJPrG+5B/de+7PhUyKOa4Os1LLx+ntFYSnyf+H/9qFVpBEa/g9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NTDxQAAANwAAAAPAAAAAAAAAAAAAAAAAJgCAABkcnMv&#10;ZG93bnJldi54bWxQSwUGAAAAAAQABAD1AAAAigMAAAAA&#10;" stroked="f">
                    <v:textbox style="mso-fit-shape-to-text:t" inset="0,0,0,0">
                      <w:txbxContent>
                        <w:p w:rsidR="001E4AB4" w:rsidRDefault="001E4AB4" w:rsidP="001E4AB4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driver side orientation</w:t>
                          </w:r>
                        </w:p>
                        <w:p w:rsidR="001E4AB4" w:rsidRDefault="001E4AB4" w:rsidP="001E4AB4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10 o’clock – rear view</w:t>
                          </w:r>
                        </w:p>
                      </w:txbxContent>
                    </v:textbox>
                  </v:shape>
                  <v:shape id="Text Box 99" o:spid="_x0000_s1160" type="#_x0000_t202" style="position:absolute;left:49740;top:45411;width:16338;height:2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1Mt8UA&#10;AADcAAAADwAAAGRycy9kb3ducmV2LnhtbESP3WrCQBSE74W+w3IKvdNN2igSXUPtD+SqaPQBDtlj&#10;EsyeDdmtSfP03ULBy2FmvmG22WhacaPeNZYVxIsIBHFpdcOVgvPpc74G4TyyxtYyKfghB9nuYbbF&#10;VNuBj3QrfCUChF2KCmrvu1RKV9Zk0C1sRxy8i+0N+iD7SuoehwA3rXyOopU02HBYqLGjt5rKa/Ft&#10;FLwkB6zO+6/2fe9PuUzyKb58TEo9PY6vGxCeRn8P/7dzrSCJlvB3Jh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Uy3xQAAANwAAAAPAAAAAAAAAAAAAAAAAJgCAABkcnMv&#10;ZG93bnJldi54bWxQSwUGAAAAAAQABAD1AAAAigMAAAAA&#10;" stroked="f">
                    <v:textbox style="mso-fit-shape-to-text:t" inset="0,0,0,0">
                      <w:txbxContent>
                        <w:p w:rsidR="001E4AB4" w:rsidRDefault="001E4AB4" w:rsidP="001E4AB4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passenger side orientation</w:t>
                          </w:r>
                        </w:p>
                        <w:p w:rsidR="001E4AB4" w:rsidRDefault="001E4AB4" w:rsidP="001E4AB4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2 o’clock – rear view</w:t>
                          </w:r>
                        </w:p>
                      </w:txbxContent>
                    </v:textbox>
                  </v:shape>
                  <v:shape id="Text Box 99" o:spid="_x0000_s1161" type="#_x0000_t202" style="position:absolute;left:11587;top:28772;width:16108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/SwMUA&#10;AADcAAAADwAAAGRycy9kb3ducmV2LnhtbESPzWrDMBCE74W8g9hCbo3sxpjiWgl1fsCn0iZ5gMVa&#10;/1BrZSw1cfz0VaHQ4zAz3zD5djK9uNLoOssK4lUEgriyuuNGweV8fHoB4Tyyxt4yKbiTg+1m8ZBj&#10;pu2NP+l68o0IEHYZKmi9HzIpXdWSQbeyA3Hwajsa9EGOjdQj3gLc9PI5ilJpsOOw0OJAu5aqr9O3&#10;UbBOPrC5FO/9vvDnUiblHNeHWanl4/T2CsLT5P/Df+1SK0iiFH7Ph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9LAxQAAANwAAAAPAAAAAAAAAAAAAAAAAJgCAABkcnMv&#10;ZG93bnJldi54bWxQSwUGAAAAAAQABAD1AAAAigMAAAAA&#10;" stroked="f">
                    <v:textbox style="mso-fit-shape-to-text:t" inset="0,0,0,0">
                      <w:txbxContent>
                        <w:p w:rsidR="001E4AB4" w:rsidRDefault="001E4AB4" w:rsidP="001E4AB4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install panel clip on tab</w:t>
                          </w:r>
                        </w:p>
                      </w:txbxContent>
                    </v:textbox>
                  </v:shape>
                  <v:shape id="Text Box 99" o:spid="_x0000_s1162" type="#_x0000_t202" style="position:absolute;left:61722;top:10167;width:4857;height:2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zoO8QA&#10;AADcAAAADwAAAGRycy9kb3ducmV2LnhtbESPQWsCMRSE7wX/Q3iFXopmt9Qiq1FUKHisqxW8PTbP&#10;3aWbl7CJcf33jVDocZiZb5jFajCdiNT71rKCfJKBIK6sbrlWcDx8jmcgfEDW2FkmBXfysFqOnhZY&#10;aHvjPcUy1CJB2BeooAnBFVL6qiGDfmIdcfIutjcYkuxrqXu8Jbjp5FuWfUiDLaeFBh1tG6p+yqtR&#10;8LrenO8x6KnUXzt2pzJ+uzwq9fI8rOcgAg3hP/zX3mkF7/kUHm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c6DvEAAAA3AAAAA8AAAAAAAAAAAAAAAAAmAIAAGRycy9k&#10;b3ducmV2LnhtbFBLBQYAAAAABAAEAPUAAACJAwAAAAA=&#10;" filled="f" stroked="f">
                    <v:textbox style="mso-fit-shape-to-text:t" inset="0,0,0,0">
                      <w:txbxContent>
                        <w:p w:rsidR="001E4AB4" w:rsidRDefault="001E4AB4" w:rsidP="001E4AB4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panel clip</w:t>
                          </w:r>
                        </w:p>
                      </w:txbxContent>
                    </v:textbox>
                  </v:shape>
                  <v:shape id="Text Box 99" o:spid="_x0000_s1163" type="#_x0000_t202" style="position:absolute;left:58805;top:10168;width:3226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52TMQA&#10;AADcAAAADwAAAGRycy9kb3ducmV2LnhtbESPQWvCQBSE7wX/w/KEXopuUjRI6iq2UPBY0yr09si+&#10;JqHZt0t2u8Z/3xUEj8PMfMOst6PpRaTBd5YV5PMMBHFtdceNgq/P99kKhA/IGnvLpOBCHrabycMa&#10;S23PfKBYhUYkCPsSFbQhuFJKX7dk0M+tI07ejx0MhiSHRuoBzwluevmcZYU02HFaaNHRW0v1b/Vn&#10;FDztXr8vMeil1B97dqcqHl0elXqcjrsXEIHGcA/f2nutYJEXcD2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OdkzEAAAA3AAAAA8AAAAAAAAAAAAAAAAAmAIAAGRycy9k&#10;b3ducmV2LnhtbFBLBQYAAAAABAAEAPUAAACJAwAAAAA=&#10;" filled="f" stroked="f">
                    <v:textbox style="mso-fit-shape-to-text:t" inset="0,0,0,0">
                      <w:txbxContent>
                        <w:p w:rsidR="001E4AB4" w:rsidRDefault="001E4AB4" w:rsidP="001E4AB4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tab</w:t>
                          </w:r>
                        </w:p>
                      </w:txbxContent>
                    </v:textbox>
                  </v:shape>
                  <v:shape id="Text Box 99" o:spid="_x0000_s1164" type="#_x0000_t202" style="position:absolute;left:54785;top:10168;width:4857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BHsAA&#10;AADcAAAADwAAAGRycy9kb3ducmV2LnhtbERPz2vCMBS+D/Y/hDfwMjRV5pBqFDcQPM46BW+P5tkW&#10;m5fQxFj/e3MQPH58vxer3rQiUucbywrGowwEcWl1w5WC//1mOAPhA7LG1jIpuJOH1fL9bYG5tjfe&#10;USxCJVII+xwV1CG4XEpf1mTQj6wjTtzZdgZDgl0ldYe3FG5aOcmyb2mw4dRQo6PfmspLcTUKPtc/&#10;p3sMeir135bdsYgHN45KDT769RxEoD68xE/3Viv4mqT56Uw6An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eBHs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1E4AB4" w:rsidRDefault="001E4AB4" w:rsidP="001E4AB4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panel</w:t>
                          </w:r>
                        </w:p>
                      </w:txbxContent>
                    </v:textbox>
                  </v:shape>
                  <v:shape id="Text Box 99" o:spid="_x0000_s1165" type="#_x0000_t202" style="position:absolute;left:50764;top:10167;width:4858;height:2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skhcQA&#10;AADcAAAADwAAAGRycy9kb3ducmV2LnhtbESPQWsCMRSE7wX/Q3iFXopmV2yR1SgqFDzWbSt4e2ye&#10;u0s3L2ET4/rvG0HocZiZb5jlejCdiNT71rKCfJKBIK6sbrlW8P31MZ6D8AFZY2eZFNzIw3o1elpi&#10;oe2VDxTLUIsEYV+ggiYEV0jpq4YM+ol1xMk7295gSLKvpe7xmuCmk9Mse5cGW04LDTraNVT9lhej&#10;4HWzPd1i0G9Sf+7ZHcv44/Ko1MvzsFmACDSE//CjvdcKZtMc7m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LJIXEAAAA3AAAAA8AAAAAAAAAAAAAAAAAmAIAAGRycy9k&#10;b3ducmV2LnhtbFBLBQYAAAAABAAEAPUAAACJAwAAAAA=&#10;" filled="f" stroked="f">
                    <v:textbox style="mso-fit-shape-to-text:t" inset="0,0,0,0">
                      <w:txbxContent>
                        <w:p w:rsidR="001E4AB4" w:rsidRDefault="001E4AB4" w:rsidP="001E4AB4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nylon spacer</w:t>
                          </w:r>
                        </w:p>
                      </w:txbxContent>
                    </v:textbox>
                  </v:shape>
                  <v:shape id="Text Box 99" o:spid="_x0000_s1166" type="#_x0000_t202" style="position:absolute;left:43434;top:10089;width:5524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68sQA&#10;AADcAAAADwAAAGRycy9kb3ducmV2LnhtbESPQWsCMRSE7wX/Q3iFXopmXWyR1SgqFDzWbSt4e2ye&#10;u0s3L2ET4/rvG0HocZiZb5jlejCdiNT71rKC6SQDQVxZ3XKt4PvrYzwH4QOyxs4yKbiRh/Vq9LTE&#10;QtsrHyiWoRYJwr5ABU0IrpDSVw0Z9BPriJN3tr3BkGRfS93jNcFNJ/Mse5cGW04LDTraNVT9lhej&#10;4HWzPd1i0G9Sf+7ZHcv446ZRqZfnYbMAEWgI/+FHe68VzPIc7m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ZuvLEAAAA3AAAAA8AAAAAAAAAAAAAAAAAmAIAAGRycy9k&#10;b3ducmV2LnhtbFBLBQYAAAAABAAEAPUAAACJAwAAAAA=&#10;" filled="f" stroked="f">
                    <v:textbox style="mso-fit-shape-to-text:t" inset="0,0,0,0">
                      <w:txbxContent>
                        <w:p w:rsidR="001E4AB4" w:rsidRDefault="001E4AB4" w:rsidP="001E4AB4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t-anchor</w:t>
                          </w:r>
                        </w:p>
                      </w:txbxContent>
                    </v:textbox>
                  </v:shape>
                </v:group>
                <v:group id="Group 315" o:spid="_x0000_s1167" style="position:absolute;left:23648;top:51376;width:22466;height:30590" coordorigin=",59" coordsize="22466,30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group id="Group 491" o:spid="_x0000_s1168" style="position:absolute;top:59;width:22466;height:28716" coordorigin="8263,1680" coordsize="2872,3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  <v:group id="Group 3" o:spid="_x0000_s1169" style="position:absolute;left:8263;top:1680;width:2872;height:3858" coordorigin="8263,1680" coordsize="2872,3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    <v:oval id="Oval 4" o:spid="_x0000_s1170" style="position:absolute;left:10313;top:1729;width:79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RdncUA&#10;AADcAAAADwAAAGRycy9kb3ducmV2LnhtbESPQWvCQBSE70L/w/IKvUjdWKzaNBuRgMVrowePr9nX&#10;JDT7NuyuJvn3XaHQ4zAz3zDZbjSduJHzrWUFy0UCgriyuuVawfl0eN6C8AFZY2eZFEzkYZc/zDJM&#10;tR34k25lqEWEsE9RQRNCn0rpq4YM+oXtiaP3bZ3BEKWrpXY4RLjp5EuSrKXBluNCgz0VDVU/5dUo&#10;cPN+KqZjcVh+8Uf5Omz1ZX3WSj09jvt3EIHG8B/+ax+1gtXbBu5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F2dxQAAANwAAAAPAAAAAAAAAAAAAAAAAJgCAABkcnMv&#10;ZG93bnJldi54bWxQSwUGAAAAAAQABAD1AAAAigMAAAAA&#10;" fillcolor="black"/>
                      <v:group id="Group 5" o:spid="_x0000_s1171" style="position:absolute;left:8263;top:1680;width:2872;height:3858" coordorigin="8263,1680" coordsize="2872,3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      <v:rect id="Rectangle 6" o:spid="_x0000_s1172" style="position:absolute;left:8263;top:1680;width:2872;height:3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mL/MMA&#10;AADcAAAADwAAAGRycy9kb3ducmV2LnhtbESPQWsCMRSE70L/Q3iF3jSroLSrUVZR6EmoFtTbY/NM&#10;Fjcvyya623/fCIUeh5n5hlmseleLB7Wh8qxgPMpAEJdeV2wUfB93w3cQISJrrD2Tgh8KsFq+DBaY&#10;a9/xFz0O0YgE4ZCjAhtjk0sZSksOw8g3xMm7+tZhTLI1UrfYJbir5STLZtJhxWnBYkMbS+XtcHcK&#10;ts1lX0xNkMUp2vPNr7ud3Rul3l77Yg4iUh//w3/tT61g8jGF5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mL/MMAAADcAAAADwAAAAAAAAAAAAAAAACYAgAAZHJzL2Rv&#10;d25yZXYueG1sUEsFBgAAAAAEAAQA9QAAAIgDAAAAAA==&#10;" filled="f">
                          <o:lock v:ext="edit" aspectratio="t"/>
                        </v:rect>
                        <v:rect id="Rectangle 8" o:spid="_x0000_s1173" style="position:absolute;left:9236;top:1685;width:1899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SB+cMA&#10;AADcAAAADwAAAGRycy9kb3ducmV2LnhtbESPQWsCMRSE7wX/Q3iCt5pVsNTVKGup4EmoCurtsXkm&#10;i5uXZRPd7b9vCoUeh5n5hlmue1eLJ7Wh8qxgMs5AEJdeV2wUnI7b13cQISJrrD2Tgm8KsF4NXpaY&#10;a9/xFz0P0YgE4ZCjAhtjk0sZSksOw9g3xMm7+dZhTLI1UrfYJbir5TTL3qTDitOCxYY+LJX3w8Mp&#10;+Gyu+2JmgizO0V7uftNt7d4oNRr2xQJEpD7+h//aO61gOp/D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SB+cMAAADcAAAADwAAAAAAAAAAAAAAAACYAgAAZHJzL2Rv&#10;d25yZXYueG1sUEsFBgAAAAAEAAQA9QAAAIgDAAAAAA==&#10;" filled="f"/>
                        <v:shape id="Picture 9" o:spid="_x0000_s1174" type="#_x0000_t75" alt="Parts2" style="position:absolute;left:9311;top:1861;width:1756;height: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S9o3HAAAA3AAAAA8AAABkcnMvZG93bnJldi54bWxEj0FrAjEUhO+F/ofwCl6kZlVaZWuUIii2&#10;CEWt2ONj89xdm7ysm6jrvzcFocdhZr5hRpPGGnGm2peOFXQ7CQjizOmScwXfm9nzEIQPyBqNY1Jw&#10;JQ+T8ePDCFPtLryi8zrkIkLYp6igCKFKpfRZQRZ9x1XE0du72mKIss6lrvES4dbIXpK8Soslx4UC&#10;K5oWlP2uT1bBZvCxPGzNbv5Cpr3/nB+HX4efTKnWU/P+BiJQE/7D9/ZCK+gnPfg7E4+AH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bS9o3HAAAA3AAAAA8AAAAAAAAAAAAA&#10;AAAAnwIAAGRycy9kb3ducmV2LnhtbFBLBQYAAAAABAAEAPcAAACTAwAAAAA=&#10;">
                          <v:imagedata r:id="rId75" o:title="Parts2"/>
                        </v:shape>
                        <v:shape id="Picture 10" o:spid="_x0000_s1175" type="#_x0000_t75" alt="10" style="position:absolute;left:8362;top:2717;width:2496;height:2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iYNrEAAAA3AAAAA8AAABkcnMvZG93bnJldi54bWxEj91qwkAUhO8LfYflCN7VTWpRia5SpIK0&#10;F/XvAQ7ZYxLNnhOyq8a37wpCL4eZ+YaZLTpXqyu1vhI2kA4SUMS52IoLA4f96m0Cygdki7UwGbiT&#10;h8X89WWGmZUbb+m6C4WKEPYZGihDaDKtfV6SQz+Qhjh6R2kdhijbQtsWbxHuav2eJCPtsOK4UGJD&#10;y5Ly8+7iDKzGIt3y+3f0UcjkfEr5J918jY3p97rPKahAXfgPP9tra2CYDOFxJh4BP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iYNrEAAAA3AAAAA8AAAAAAAAAAAAAAAAA&#10;nwIAAGRycy9kb3ducmV2LnhtbFBLBQYAAAAABAAEAPcAAACQAwAAAAA=&#10;">
                          <v:imagedata r:id="rId76" o:title="10"/>
                        </v:shape>
                      </v:group>
                    </v:group>
                    <v:shapetype id="_x0000_t93" coordsize="21600,21600" o:spt="93" adj="16200,5400" path="m@0,l@0@1,3375@1,3375@2@0@2@0,21600,21600,10800xem1350@1l1350@2,2700@2,2700@1xem0@1l0@2,675@2,675@1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3375,@1,@6,@2"/>
                      <v:handles>
                        <v:h position="#0,#1" xrange="3375,21600" yrange="0,10800"/>
                      </v:handles>
                    </v:shapetype>
                    <v:shape id="AutoShape 12" o:spid="_x0000_s1176" type="#_x0000_t93" style="position:absolute;left:9142;top:3056;width:588;height:265;rotation:-164665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x78IA&#10;AADcAAAADwAAAGRycy9kb3ducmV2LnhtbERPz2vCMBS+C/4P4Qm7iCZuQ0ZnFFEETxOrDI+P5tl2&#10;Ni+1ibbbX28OA48f3+/ZorOVuFPjS8caJmMFgjhzpuRcw/GwGX2A8AHZYOWYNPySh8W835thYlzL&#10;e7qnIRcxhH2CGooQ6kRKnxVk0Y9dTRy5s2sshgibXJoG2xhuK/mq1FRaLDk2FFjTqqDskt6shrT9&#10;Knl4/n6//uztye4mav2HR61fBt3yE0SgLjzF/+6t0fCm4tp4Jh4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VPHvwgAAANwAAAAPAAAAAAAAAAAAAAAAAJgCAABkcnMvZG93&#10;bnJldi54bWxQSwUGAAAAAAQABAD1AAAAhwMAAAAA&#10;" fillcolor="#bfbfbf"/>
                    <v:shape id="AutoShape 13" o:spid="_x0000_s1177" type="#_x0000_t93" style="position:absolute;left:10088;top:4376;width:588;height:265;rotation:-19664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O80sYA&#10;AADcAAAADwAAAGRycy9kb3ducmV2LnhtbESPQUsDMRSE74L/ITyhl9Jm20LRtWkploIHD7Zqwdsz&#10;eW4WNy/L5rVd/fWmIHgcZuYbZrHqQ6NO1KU6soHJuABFbKOruTLw+rId3YJKguywiUwGvinBanl9&#10;tcDSxTPv6LSXSmUIpxINeJG21DpZTwHTOLbE2fuMXUDJsqu06/Cc4aHR06KY64A15wWPLT14sl/7&#10;YzDw/vbBh1q026z9s/2ZbuxQZk/GDG769T0ooV7+w3/tR2dgVtzB5Uw+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O80sYAAADcAAAADwAAAAAAAAAAAAAAAACYAgAAZHJz&#10;L2Rvd25yZXYueG1sUEsFBgAAAAAEAAQA9QAAAIsDAAAAAA==&#10;" fillcolor="#bfbfbf"/>
                  </v:group>
                  <v:shape id="Text Box 99" o:spid="_x0000_s1178" type="#_x0000_t202" style="position:absolute;left:3074;top:29481;width:16108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ylMQA&#10;AADcAAAADwAAAGRycy9kb3ducmV2LnhtbESP0WrCQBRE3wv+w3KFvtVNNBSJrqLWQp5KTfyAS/aa&#10;BLN3Q3abpH59t1Do4zBzZpjtfjKtGKh3jWUF8SICQVxa3XCl4Fq8v6xBOI+ssbVMCr7JwX43e9pi&#10;qu3IFxpyX4lQwi5FBbX3XSqlK2sy6Ba2Iw7ezfYGfZB9JXWPYyg3rVxG0as02HBYqLGjU03lPf8y&#10;ClbJJ1bX40f7dvRFJpPsEd/OD6We59NhA8LT5P/Df3SmAxcn8HsmHA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CspTEAAAA3AAAAA8AAAAAAAAAAAAAAAAAmAIAAGRycy9k&#10;b3ducmV2LnhtbFBLBQYAAAAABAAEAPUAAACJAwAAAAA=&#10;" stroked="f">
                    <v:textbox style="mso-fit-shape-to-text:t" inset="0,0,0,0">
                      <w:txbxContent>
                        <w:p w:rsidR="00211764" w:rsidRDefault="00211764" w:rsidP="00211764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replace panel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A1EDB">
        <w:rPr>
          <w:b/>
        </w:rPr>
        <w:br w:type="page"/>
      </w:r>
      <w:r w:rsidR="005C2FF9"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-3271345</wp:posOffset>
                </wp:positionH>
                <wp:positionV relativeFrom="paragraph">
                  <wp:posOffset>4213247</wp:posOffset>
                </wp:positionV>
                <wp:extent cx="6492240" cy="3955712"/>
                <wp:effectExtent l="0" t="19050" r="22860" b="6985"/>
                <wp:wrapNone/>
                <wp:docPr id="552" name="Group 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3955712"/>
                          <a:chOff x="0" y="0"/>
                          <a:chExt cx="6492240" cy="3955712"/>
                        </a:xfrm>
                      </wpg:grpSpPr>
                      <wpg:grpSp>
                        <wpg:cNvPr id="306" name="Group 306"/>
                        <wpg:cNvGrpSpPr/>
                        <wpg:grpSpPr>
                          <a:xfrm>
                            <a:off x="0" y="0"/>
                            <a:ext cx="6492240" cy="493395"/>
                            <a:chOff x="0" y="0"/>
                            <a:chExt cx="6492240" cy="489235"/>
                          </a:xfrm>
                        </wpg:grpSpPr>
                        <wps:wsp>
                          <wps:cNvPr id="313" name="Line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49224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" name="Text Box 3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48" y="141890"/>
                              <a:ext cx="304800" cy="34734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564E" w:rsidRPr="00440A31" w:rsidRDefault="00D5564E" w:rsidP="00D5564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51"/>
                        <wpg:cNvGrpSpPr/>
                        <wpg:grpSpPr>
                          <a:xfrm>
                            <a:off x="1190297" y="236483"/>
                            <a:ext cx="4154214" cy="3719229"/>
                            <a:chOff x="0" y="0"/>
                            <a:chExt cx="4154214" cy="3719229"/>
                          </a:xfrm>
                        </wpg:grpSpPr>
                        <wpg:grpSp>
                          <wpg:cNvPr id="519" name="Group 519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154214" cy="3405351"/>
                              <a:chOff x="3314" y="8033"/>
                              <a:chExt cx="5783" cy="4441"/>
                            </a:xfrm>
                          </wpg:grpSpPr>
                          <pic:pic xmlns:pic="http://schemas.openxmlformats.org/drawingml/2006/picture">
                            <pic:nvPicPr>
                              <pic:cNvPr id="520" name="Picture 82" descr="15L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14" y="8033"/>
                                <a:ext cx="5783" cy="44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521" name="AutoShape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17" y="9561"/>
                                <a:ext cx="709" cy="348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50934"/>
                                </a:avLst>
                              </a:prstGeom>
                              <a:solidFill>
                                <a:srgbClr val="BFBFB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25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7951" y="3602420"/>
                              <a:ext cx="1468755" cy="1168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84B4D" w:rsidRDefault="00784B4D" w:rsidP="00784B4D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repeat on driver side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52" o:spid="_x0000_s1179" style="position:absolute;margin-left:-257.6pt;margin-top:331.75pt;width:511.2pt;height:311.45pt;z-index:251863040" coordsize="64922,395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">
                <v:group id="Group 306" o:spid="_x0000_s1180" style="position:absolute;width:64922;height:4933" coordsize="64922,4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line id="Line 3" o:spid="_x0000_s1181" style="position:absolute;visibility:visible;mso-wrap-style:square" from="0,0" to="649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9AlMQAAADcAAAADwAAAGRycy9kb3ducmV2LnhtbESPwWrDMBBE74H+g9hCb4nsGEJwo4S2&#10;YPChF7ul9LhIG9vEWhlJSdx+fVUI5DjMzBtmd5jtKC7kw+BYQb7KQBBrZwbuFHx+VMstiBCRDY6O&#10;ScEPBTjsHxY7LI27ckOXNnYiQTiUqKCPcSqlDLoni2HlJuLkHZ23GJP0nTQerwluR7nOso20OHBa&#10;6HGit570qT1bBW2tj+638Kev79d3rSv0DQ5eqafH+eUZRKQ53sO3dm0UFHkB/2fSEZD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T0CUxAAAANwAAAAPAAAAAAAAAAAA&#10;AAAAAKECAABkcnMvZG93bnJldi54bWxQSwUGAAAAAAQABAD5AAAAkgMAAAAA&#10;" strokeweight="3pt"/>
                  <v:shape id="Text Box 319" o:spid="_x0000_s1182" type="#_x0000_t202" style="position:absolute;left:236;top:1418;width:3048;height:3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/lfMMA&#10;AADcAAAADwAAAGRycy9kb3ducmV2LnhtbESPT4vCMBTE74LfITxhL2VNu4LuVqNIQdyb+Ic9P5pn&#10;W2xeSpPa+u3NguBxmJnfMKvNYGpxp9ZVlhUk0xgEcW51xYWCy3n3+Q3CeWSNtWVS8CAHm/V4tMJU&#10;256PdD/5QgQIuxQVlN43qZQuL8mgm9qGOHhX2xr0QbaF1C32AW5q+RXHc2mw4rBQYkNZSfnt1JlA&#10;6Rf7KNnP/upb1PkMD1EmXafUx2TYLkF4Gvw7/Gr/agWz5Af+z4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/lfMMAAADcAAAADwAAAAAAAAAAAAAAAACYAgAAZHJzL2Rv&#10;d25yZXYueG1sUEsFBgAAAAAEAAQA9QAAAIgDAAAAAA==&#10;" fillcolor="#bfbfbf">
                    <v:textbox>
                      <w:txbxContent>
                        <w:p w:rsidR="00D5564E" w:rsidRPr="00440A31" w:rsidRDefault="00D5564E" w:rsidP="00D5564E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Group 551" o:spid="_x0000_s1183" style="position:absolute;left:11902;top:2364;width:41543;height:37193" coordsize="41542,37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group id="Group 519" o:spid="_x0000_s1184" style="position:absolute;width:41542;height:34053" coordorigin="3314,8033" coordsize="5783,4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  <v:shape id="Picture 82" o:spid="_x0000_s1185" type="#_x0000_t75" alt="15LA" style="position:absolute;left:3314;top:8033;width:5783;height:4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C3aPCAAAA3AAAAA8AAABkcnMvZG93bnJldi54bWxET8tqAjEU3Rf6D+EW3JSaccAio1FKQXys&#10;dHTh8ja5zkw7uRkmUePfm4XQ5eG8Z4toW3Gl3jeOFYyGGQhi7UzDlYLjYfkxAeEDssHWMSm4k4fF&#10;/PVlhoVxN97TtQyVSCHsC1RQh9AVUnpdk0U/dB1x4s6utxgS7CtperylcNvKPMs+pcWGU0ONHX3X&#10;pP/Ki1Wwi4e9jmP9Pmk2J+d/t3b1E3KlBm/xawoiUAz/4qd7bRSM8zQ/nUlH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Qt2jwgAAANwAAAAPAAAAAAAAAAAAAAAAAJ8C&#10;AABkcnMvZG93bnJldi54bWxQSwUGAAAAAAQABAD3AAAAjgMAAAAA&#10;">
                      <v:imagedata r:id="rId78" o:title="15LA"/>
                    </v:shape>
                    <v:shape id="AutoShape 83" o:spid="_x0000_s1186" type="#_x0000_t93" style="position:absolute;left:4617;top:9561;width:709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cFcMA&#10;AADcAAAADwAAAGRycy9kb3ducmV2LnhtbESPQUsDMRSE70L/Q3gFbzbpglLWpkVaCj0IauvF2yN5&#10;bhaTlyVJt+u/N4LgcZiZb5j1dgpejJRyH1nDcqFAEJtoe+40vJ8PdysQuSBb9JFJwzdl2G5mN2ts&#10;bbzyG42n0okK4dyiBlfK0EqZjaOAeREH4up9xhSwVJk6aRNeKzx42Sj1IAP2XBccDrRzZL5Ol6Dh&#10;NX2wekaDK+Vejr7Ze7MbD1rfzqenRxCFpvIf/msfrYb7Zgm/Z+o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dcFcMAAADcAAAADwAAAAAAAAAAAAAAAACYAgAAZHJzL2Rv&#10;d25yZXYueG1sUEsFBgAAAAAEAAQA9QAAAIgDAAAAAA==&#10;" fillcolor="#bfbfbf"/>
                  </v:group>
                  <v:shape id="Text Box 99" o:spid="_x0000_s1187" type="#_x0000_t202" style="position:absolute;left:13479;top:36024;width:14688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fSsQA&#10;AADcAAAADwAAAGRycy9kb3ducmV2LnhtbESP3YrCMBSE7wXfIRxh7zTV1WXpNoq6Cr0S/x7g0Jz+&#10;sM1JabJafXojCF4OM/MNkyw6U4sLta6yrGA8ikAQZ1ZXXCg4n7bDbxDOI2usLZOCGzlYzPu9BGNt&#10;r3ygy9EXIkDYxaig9L6JpXRZSQbdyDbEwctta9AH2RZSt3gNcFPLSRR9SYMVh4USG1qXlP0d/42C&#10;z+kei/NqV/+u/CmV0/Q+zjd3pT4G3fIHhKfOv8OvdqoVzCYz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pH0rEAAAA3AAAAA8AAAAAAAAAAAAAAAAAmAIAAGRycy9k&#10;b3ducmV2LnhtbFBLBQYAAAAABAAEAPUAAACJAwAAAAA=&#10;" stroked="f">
                    <v:textbox style="mso-fit-shape-to-text:t" inset="0,0,0,0">
                      <w:txbxContent>
                        <w:p w:rsidR="00784B4D" w:rsidRDefault="00784B4D" w:rsidP="00784B4D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repeat on driver side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820E3">
        <w:rPr>
          <w:b/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04DF8513" wp14:editId="0E00DAFC">
                <wp:simplePos x="0" y="0"/>
                <wp:positionH relativeFrom="column">
                  <wp:posOffset>-3224048</wp:posOffset>
                </wp:positionH>
                <wp:positionV relativeFrom="paragraph">
                  <wp:posOffset>287633</wp:posOffset>
                </wp:positionV>
                <wp:extent cx="6454140" cy="3277816"/>
                <wp:effectExtent l="0" t="0" r="22860" b="0"/>
                <wp:wrapNone/>
                <wp:docPr id="518" name="Group 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140" cy="3277816"/>
                          <a:chOff x="0" y="0"/>
                          <a:chExt cx="6454140" cy="3277816"/>
                        </a:xfrm>
                      </wpg:grpSpPr>
                      <wpg:grpSp>
                        <wpg:cNvPr id="425" name="Group 4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54140" cy="3069590"/>
                            <a:chOff x="1055" y="1978"/>
                            <a:chExt cx="10164" cy="4834"/>
                          </a:xfrm>
                        </wpg:grpSpPr>
                        <wpg:grpSp>
                          <wpg:cNvPr id="426" name="Group 59"/>
                          <wpg:cNvGrpSpPr>
                            <a:grpSpLocks/>
                          </wpg:cNvGrpSpPr>
                          <wpg:grpSpPr bwMode="auto">
                            <a:xfrm>
                              <a:off x="4507" y="1991"/>
                              <a:ext cx="3454" cy="4821"/>
                              <a:chOff x="5027" y="9581"/>
                              <a:chExt cx="2872" cy="4395"/>
                            </a:xfrm>
                          </wpg:grpSpPr>
                          <wpg:grpSp>
                            <wpg:cNvPr id="427" name="Group 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27" y="9581"/>
                                <a:ext cx="2872" cy="4395"/>
                                <a:chOff x="5027" y="9581"/>
                                <a:chExt cx="2872" cy="4395"/>
                              </a:xfrm>
                            </wpg:grpSpPr>
                            <wps:wsp>
                              <wps:cNvPr id="429" name="Rectangle 6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027" y="9584"/>
                                  <a:ext cx="2872" cy="43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" name="Oval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32" y="9625"/>
                                  <a:ext cx="79" cy="7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00" y="9581"/>
                                  <a:ext cx="1899" cy="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2" name="Picture 65" descr="Parts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75" y="9727"/>
                                  <a:ext cx="1756" cy="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3" name="Picture 66" descr="14 ne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38" y="10724"/>
                                  <a:ext cx="2649" cy="31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434" name="AutoShape 67"/>
                            <wps:cNvSpPr>
                              <a:spLocks noChangeAspect="1" noChangeArrowheads="1"/>
                            </wps:cNvSpPr>
                            <wps:spPr bwMode="auto">
                              <a:xfrm rot="16424242">
                                <a:off x="6802" y="10863"/>
                                <a:ext cx="471" cy="614"/>
                              </a:xfrm>
                              <a:prstGeom prst="curvedLeftArrow">
                                <a:avLst>
                                  <a:gd name="adj1" fmla="val 26072"/>
                                  <a:gd name="adj2" fmla="val 52144"/>
                                  <a:gd name="adj3" fmla="val 33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35" name="Group 68"/>
                          <wpg:cNvGrpSpPr>
                            <a:grpSpLocks/>
                          </wpg:cNvGrpSpPr>
                          <wpg:grpSpPr bwMode="auto">
                            <a:xfrm>
                              <a:off x="8130" y="1979"/>
                              <a:ext cx="3089" cy="4833"/>
                              <a:chOff x="8278" y="9596"/>
                              <a:chExt cx="2872" cy="4392"/>
                            </a:xfrm>
                          </wpg:grpSpPr>
                          <pic:pic xmlns:pic="http://schemas.openxmlformats.org/drawingml/2006/picture">
                            <pic:nvPicPr>
                              <pic:cNvPr id="436" name="Picture 69" descr="13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305" y="10724"/>
                                <a:ext cx="2762" cy="31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438" name="Rectangle 7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278" y="9596"/>
                                <a:ext cx="2872" cy="4392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9" name="Rectangle 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51" y="9596"/>
                                <a:ext cx="1899" cy="841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40" name="Picture 73" descr="Parts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26" y="9708"/>
                                <a:ext cx="1756" cy="5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441" name="Group 74"/>
                          <wpg:cNvGrpSpPr>
                            <a:grpSpLocks/>
                          </wpg:cNvGrpSpPr>
                          <wpg:grpSpPr bwMode="auto">
                            <a:xfrm>
                              <a:off x="1055" y="1978"/>
                              <a:ext cx="3231" cy="4833"/>
                              <a:chOff x="1796" y="9578"/>
                              <a:chExt cx="2875" cy="4392"/>
                            </a:xfrm>
                          </wpg:grpSpPr>
                          <wps:wsp>
                            <wps:cNvPr id="443" name="Rectangle 7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796" y="9578"/>
                                <a:ext cx="2872" cy="4392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4" name="Oval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39" y="9625"/>
                                <a:ext cx="79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6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72" y="9581"/>
                                <a:ext cx="1899" cy="841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47" name="Picture 79" descr="Parts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47" y="9727"/>
                                <a:ext cx="1756" cy="5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12" name="Picture 80" descr="14 new par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55" y="10459"/>
                                <a:ext cx="2407" cy="34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513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" y="23648"/>
                            <a:ext cx="304165" cy="3467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20E3" w:rsidRPr="00440A31" w:rsidRDefault="007820E3" w:rsidP="007820E3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Text Box 514"/>
                        <wps:cNvSpPr txBox="1">
                          <a:spLocks noChangeArrowheads="1"/>
                        </wps:cNvSpPr>
                        <wps:spPr bwMode="auto">
                          <a:xfrm>
                            <a:off x="2215055" y="31531"/>
                            <a:ext cx="304795" cy="347323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20E3" w:rsidRPr="00440A31" w:rsidRDefault="007820E3" w:rsidP="007820E3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4516820" y="23648"/>
                            <a:ext cx="304795" cy="347323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20E3" w:rsidRPr="00440A31" w:rsidRDefault="007820E3" w:rsidP="007820E3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490951" y="3160986"/>
                            <a:ext cx="1468755" cy="116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20E3" w:rsidRDefault="007820E3" w:rsidP="007820E3">
                              <w:pPr>
                                <w:pStyle w:val="Fig"/>
                                <w:jc w:val="center"/>
                                <w:rPr>
                                  <w:rFonts w:ascii="Arial" w:hAnsi="Arial" w:cs="Arial"/>
                                  <w:b/>
                                  <w:cap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aps/>
                                  <w:sz w:val="16"/>
                                  <w:szCs w:val="16"/>
                                </w:rPr>
                                <w:t>repeat on driver side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DF8513" id="Group 518" o:spid="_x0000_s1188" style="position:absolute;margin-left:-253.85pt;margin-top:22.65pt;width:508.2pt;height:258.1pt;z-index:251853824" coordsize="64541,32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">
                <v:group id="Group 425" o:spid="_x0000_s1189" style="position:absolute;width:64541;height:30695" coordorigin="1055,1978" coordsize="10164,4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group id="Group 59" o:spid="_x0000_s1190" style="position:absolute;left:4507;top:1991;width:3454;height:4821" coordorigin="5027,9581" coordsize="2872,4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  <v:group id="Group 60" o:spid="_x0000_s1191" style="position:absolute;left:5027;top:9581;width:2872;height:4395" coordorigin="5027,9581" coordsize="2872,4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    <v:rect id="Rectangle 62" o:spid="_x0000_s1192" style="position:absolute;left:5027;top:9584;width:2872;height:4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K5sQA&#10;AADcAAAADwAAAGRycy9kb3ducmV2LnhtbESPQWsCMRSE74L/ITzBm2YrttStUVZR8CTUFmpvj81r&#10;srh5WTbRXf99Uyh4HGbmG2a57l0tbtSGyrOCp2kGgrj0umKj4PNjP3kFESKyxtozKbhTgPVqOFhi&#10;rn3H73Q7RSMShEOOCmyMTS5lKC05DFPfECfvx7cOY5KtkbrFLsFdLWdZ9iIdVpwWLDa0tVReTlen&#10;YNd8H4tnE2TxFe354jfd3h6NUuNRX7yBiNTHR/i/fdAK5rMF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QiubEAAAA3AAAAA8AAAAAAAAAAAAAAAAAmAIAAGRycy9k&#10;b3ducmV2LnhtbFBLBQYAAAAABAAEAPUAAACJAwAAAAA=&#10;" filled="f">
                        <o:lock v:ext="edit" aspectratio="t"/>
                      </v:rect>
                      <v:oval id="Oval 63" o:spid="_x0000_s1193" style="position:absolute;left:6432;top:9625;width:79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ua08AA&#10;AADcAAAADwAAAGRycy9kb3ducmV2LnhtbERPTYvCMBC9C/sfwgh7kTXVVZFqlKXg4tXqweNsM7bF&#10;ZlKSaNt/vzkIHh/ve7vvTSOe5HxtWcFsmoAgLqyuuVRwOR++1iB8QNbYWCYFA3nY7z5GW0y17fhE&#10;zzyUIoawT1FBFUKbSumLigz6qW2JI3ezzmCI0JVSO+xiuGnkPElW0mDNsaHClrKKinv+MArcpB2y&#10;4ZgdZn/8my+7tb6uLlqpz3H/swERqA9v8ct91AoW33F+PBOPgN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ua08AAAADcAAAADwAAAAAAAAAAAAAAAACYAgAAZHJzL2Rvd25y&#10;ZXYueG1sUEsFBgAAAAAEAAQA9QAAAIUDAAAAAA==&#10;" fillcolor="black"/>
                      <v:rect id="Rectangle 64" o:spid="_x0000_s1194" style="position:absolute;left:6000;top:9581;width:1899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8QPcQA&#10;AADcAAAADwAAAGRycy9kb3ducmV2LnhtbESPQWsCMRSE70L/Q3gFb5q1tiJbo2yLgiehWqi9PTav&#10;yeLmZdlEd/33jSB4HGbmG2ax6l0tLtSGyrOCyTgDQVx6XbFR8H3YjOYgQkTWWHsmBVcKsFo+DRaY&#10;a9/xF1320YgE4ZCjAhtjk0sZSksOw9g3xMn7863DmGRrpG6xS3BXy5csm0mHFacFiw19WipP+7NT&#10;sG5+d8WbCbL4ifZ48h/dxu6MUsPnvngHEamPj/C9vdUKXqcT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/ED3EAAAA3AAAAA8AAAAAAAAAAAAAAAAAmAIAAGRycy9k&#10;b3ducmV2LnhtbFBLBQYAAAAABAAEAPUAAACJAwAAAAA=&#10;" filled="f"/>
                      <v:shape id="Picture 65" o:spid="_x0000_s1195" type="#_x0000_t75" alt="Parts2" style="position:absolute;left:6075;top:9727;width:1756;height: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MGhLEAAAA3AAAAA8AAABkcnMvZG93bnJldi54bWxEj0FrAjEUhO8F/0N4hd5qUlsWuzWKCILQ&#10;U1cPHp+b5+7q5iUk0d3++6ZQ6HGYmW+YxWq0vbhTiJ1jDS9TBYK4dqbjRsNhv32eg4gJ2WDvmDR8&#10;U4TVcvKwwNK4gb/oXqVGZAjHEjW0KflSyli3ZDFOnSfO3tkFiynL0EgTcMhw28uZUoW02HFeaNHT&#10;pqX6Wt2sBlV8+q0K68v+4IvzhodddXo/av30OK4/QCQa03/4r70zGt5eZ/B7Jh8B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7MGhLEAAAA3AAAAA8AAAAAAAAAAAAAAAAA&#10;nwIAAGRycy9kb3ducmV2LnhtbFBLBQYAAAAABAAEAPcAAACQAwAAAAA=&#10;">
                        <v:imagedata r:id="rId85" o:title="Parts2"/>
                      </v:shape>
                      <v:shape id="Picture 66" o:spid="_x0000_s1196" type="#_x0000_t75" alt="14 new" style="position:absolute;left:5138;top:10724;width:2649;height:3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zixPFAAAA3AAAAA8AAABkcnMvZG93bnJldi54bWxEj09rAjEUxO+FfofwhN5q1j9IXY1ShFaF&#10;enAreH1uXjdLNy9rkur67U2h0OMwM79h5svONuJCPtSOFQz6GQji0umaKwWHz7fnFxAhImtsHJOC&#10;GwVYLh4f5phrd+U9XYpYiQThkKMCE2ObSxlKQxZD37XEyfty3mJM0ldSe7wmuG3kMMsm0mLNacFg&#10;SytD5XfxYxVMT6v1x7aYWM+nd1+ZzVruzkelnnrd6wxEpC7+h//aG61gPBrB75l0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s4sTxQAAANwAAAAPAAAAAAAAAAAAAAAA&#10;AJ8CAABkcnMvZG93bnJldi54bWxQSwUGAAAAAAQABAD3AAAAkQMAAAAA&#10;">
                        <v:imagedata r:id="rId86" o:title="14 new"/>
                      </v:shape>
                    </v:group>
                    <v:shapetype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AutoShape 67" o:spid="_x0000_s1197" type="#_x0000_t103" style="position:absolute;left:6802;top:10863;width:471;height:614;rotation:-56533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tJ8cA&#10;AADcAAAADwAAAGRycy9kb3ducmV2LnhtbESPT2vCQBTE70K/w/IKvUiz8U9LSLOKlBaCetEqxdsj&#10;+5qkZt+G7Krpt+8KgsdhZn7DZPPeNOJMnastKxhFMQjiwuqaSwW7r8/nBITzyBoby6TgjxzMZw+D&#10;DFNtL7yh89aXIkDYpaig8r5NpXRFRQZdZFvi4P3YzqAPsiul7vAS4KaR4zh+lQZrDgsVtvReUXHc&#10;noyCcf6Lh8P3epUfhwnbj2WyfzkVSj099os3EJ56fw/f2rlWMJ1M4XomHA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ZLSfHAAAA3AAAAA8AAAAAAAAAAAAAAAAAmAIAAGRy&#10;cy9kb3ducmV2LnhtbFBLBQYAAAAABAAEAPUAAACMAwAAAAA=&#10;">
                      <o:lock v:ext="edit" aspectratio="t"/>
                    </v:shape>
                  </v:group>
                  <v:group id="Group 68" o:spid="_x0000_s1198" style="position:absolute;left:8130;top:1979;width:3089;height:4833" coordorigin="8278,9596" coordsize="2872,4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  <v:shape id="Picture 69" o:spid="_x0000_s1199" type="#_x0000_t75" alt="1314" style="position:absolute;left:8305;top:10724;width:2762;height:3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AiB7DAAAA3AAAAA8AAABkcnMvZG93bnJldi54bWxEj92KwjAUhO8F3yEcwRvRdF0pWhtFRMFL&#10;/x7g0Jz+YHNSmmytPr1ZWNjLYWa+YdJtb2rRUesqywq+ZhEI4szqigsF99txugThPLLG2jIpeJGD&#10;7WY4SDHR9skX6q6+EAHCLkEFpfdNIqXLSjLoZrYhDl5uW4M+yLaQusVngJtazqMolgYrDgslNrQv&#10;KXtcf4yC2+myeu3P3eScRX0evxdYHCpUajzqd2sQnnr/H/5rn7SCxXcMv2fCEZCb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CIHsMAAADcAAAADwAAAAAAAAAAAAAAAACf&#10;AgAAZHJzL2Rvd25yZXYueG1sUEsFBgAAAAAEAAQA9wAAAI8DAAAAAA==&#10;">
                      <v:imagedata r:id="rId87" o:title="1314"/>
                    </v:shape>
                    <v:rect id="Rectangle 71" o:spid="_x0000_s1200" style="position:absolute;left:8278;top:9596;width:2872;height:4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W5oMEA&#10;AADcAAAADwAAAGRycy9kb3ducmV2LnhtbERPy4rCMBTdD/gP4QqzG1PnIVKNUgcFV8KooO4uzTUp&#10;Njelibb+/WQxMMvDec+XvavFg9pQeVYwHmUgiEuvKzYKjofN2xREiMgaa8+k4EkBlovByxxz7Tv+&#10;occ+GpFCOOSowMbY5FKG0pLDMPINceKuvnUYE2yN1C12KdzV8j3LJtJhxanBYkPflsrb/u4UrJvL&#10;rvgyQRanaM83v+o2dmeUeh32xQxEpD7+i//cW63g8yOtTWfSEZ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FuaDBAAAA3AAAAA8AAAAAAAAAAAAAAAAAmAIAAGRycy9kb3du&#10;cmV2LnhtbFBLBQYAAAAABAAEAPUAAACGAwAAAAA=&#10;" filled="f">
                      <o:lock v:ext="edit" aspectratio="t"/>
                    </v:rect>
                    <v:rect id="Rectangle 72" o:spid="_x0000_s1201" style="position:absolute;left:9251;top:9596;width:1899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cO8QA&#10;AADcAAAADwAAAGRycy9kb3ducmV2LnhtbESPQWsCMRSE70L/Q3iCt5q1ttJujbJKBU+CWtDeHpvX&#10;ZHHzsmxSd/vvTaHgcZiZb5j5sne1uFIbKs8KJuMMBHHpdcVGwedx8/gKIkRkjbVnUvBLAZaLh8Ec&#10;c+073tP1EI1IEA45KrAxNrmUobTkMIx9Q5y8b986jEm2RuoWuwR3tXzKspl0WHFasNjQ2lJ5Ofw4&#10;BR/N1654MUEWp2jPF7/qNnZnlBoN++IdRKQ+3sP/7a1W8Dx9g78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JHDvEAAAA3AAAAA8AAAAAAAAAAAAAAAAAmAIAAGRycy9k&#10;b3ducmV2LnhtbFBLBQYAAAAABAAEAPUAAACJAwAAAAA=&#10;" filled="f"/>
                    <v:shape id="Picture 73" o:spid="_x0000_s1202" type="#_x0000_t75" alt="Parts2" style="position:absolute;left:9326;top:9708;width:1756;height: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Ge9jDAAAA3AAAAA8AAABkcnMvZG93bnJldi54bWxET11rwjAUfR/4H8IV9jZTRymjGosKlg3G&#10;YN0UfLs016bY3JQmq/XfLw+DPR7O97qYbCdGGnzrWMFykYAgrp1uuVHw/XV4egHhA7LGzjEpuJOH&#10;YjN7WGOu3Y0/aaxCI2II+xwVmBD6XEpfG7LoF64njtzFDRZDhEMj9YC3GG47+ZwkmbTYcmww2NPe&#10;UH2tfqyC8/mtNeXu+H7Hj0xPWVX6dDwp9TiftisQgabwL/5zv2oFaRrnxzPxCM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kZ72MMAAADcAAAADwAAAAAAAAAAAAAAAACf&#10;AgAAZHJzL2Rvd25yZXYueG1sUEsFBgAAAAAEAAQA9wAAAI8DAAAAAA==&#10;">
                      <v:imagedata r:id="rId88" o:title="Parts2"/>
                    </v:shape>
                  </v:group>
                  <v:group id="Group 74" o:spid="_x0000_s1203" style="position:absolute;left:1055;top:1978;width:3231;height:4833" coordorigin="1796,9578" coordsize="2875,4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  <v:rect id="Rectangle 76" o:spid="_x0000_s1204" style="position:absolute;left:1796;top:9578;width:2872;height:4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YrMQA&#10;AADcAAAADwAAAGRycy9kb3ducmV2LnhtbESPQWsCMRSE74L/ITzBm2artsjWKGtR8CTUFmpvj81r&#10;srh5WTapu/57Uyh4HGbmG2a16V0trtSGyrOCp2kGgrj0umKj4PNjP1mCCBFZY+2ZFNwowGY9HKww&#10;177jd7qeohEJwiFHBTbGJpcylJYchqlviJP341uHMcnWSN1il+CulrMse5EOK04LFht6s1ReTr9O&#10;wa75PhbPJsjiK9rzxW+7vT0apcajvngFEamPj/B/+6AVLBZz+Du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nWKzEAAAA3AAAAA8AAAAAAAAAAAAAAAAAmAIAAGRycy9k&#10;b3ducmV2LnhtbFBLBQYAAAAABAAEAPUAAACJAwAAAAA=&#10;" filled="f">
                      <o:lock v:ext="edit" aspectratio="t"/>
                    </v:rect>
                    <v:oval id="Oval 77" o:spid="_x0000_s1205" style="position:absolute;left:3639;top:9625;width:79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bvrcMA&#10;AADcAAAADwAAAGRycy9kb3ducmV2LnhtbESPQWvCQBSE70L/w/IKvUjdKKlI6ioSULya5uDxmX1N&#10;QrNvw+5qkn/fFQo9DjPzDbPdj6YTD3K+taxguUhAEFdWt1wrKL+O7xsQPiBr7CyTgok87Hcvsy1m&#10;2g58oUcRahEh7DNU0ITQZ1L6qiGDfmF74uh9W2cwROlqqR0OEW46uUqStTTYclxosKe8oeqnuBsF&#10;bt5P+XTOj8sbn4qPYaOv61Ir9fY6Hj5BBBrDf/ivfdYK0jSF55l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bvrcMAAADcAAAADwAAAAAAAAAAAAAAAACYAgAAZHJzL2Rv&#10;d25yZXYueG1sUEsFBgAAAAAEAAQA9QAAAIgDAAAAAA==&#10;" fillcolor="black"/>
                    <v:rect id="Rectangle 78" o:spid="_x0000_s1206" style="position:absolute;left:2772;top:9581;width:1899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7NMMA&#10;AADcAAAADwAAAGRycy9kb3ducmV2LnhtbESPQWsCMRSE70L/Q3iF3jSrqJTVKNui4EmoFtTbY/NM&#10;FjcvyyZ1139vCoUeh5n5hlmue1eLO7Wh8qxgPMpAEJdeV2wUfB+3w3cQISJrrD2TggcFWK9eBkvM&#10;te/4i+6HaESCcMhRgY2xyaUMpSWHYeQb4uRdfeswJtkaqVvsEtzVcpJlc+mw4rRgsaFPS+Xt8OMU&#10;bJrLvpiZIItTtOeb/+i2dm+UenvtiwWISH38D/+1d1rBdDqH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D7NMMAAADcAAAADwAAAAAAAAAAAAAAAACYAgAAZHJzL2Rv&#10;d25yZXYueG1sUEsFBgAAAAAEAAQA9QAAAIgDAAAAAA==&#10;" filled="f"/>
                    <v:shape id="Picture 79" o:spid="_x0000_s1207" type="#_x0000_t75" alt="Parts2" style="position:absolute;left:2847;top:9727;width:1756;height: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I8gfGAAAA3AAAAA8AAABkcnMvZG93bnJldi54bWxEj0FrwkAUhO9C/8PyCt50kxJbSV1DqQiC&#10;h1ZbPT+yzyQk+zZm1xj767sFocdhZr5hFtlgGtFT5yrLCuJpBII4t7riQsH313oyB+E8ssbGMim4&#10;kYNs+TBaYKrtlXfU730hAoRdigpK79tUSpeXZNBNbUscvJPtDPogu0LqDq8Bbhr5FEXP0mDFYaHE&#10;lt5Lyuv9xSiYrY6nn/Nufju4Tf0Ru+0nJ9tCqfHj8PYKwtPg/8P39kYrSJIX+DsTjo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AjyB8YAAADcAAAADwAAAAAAAAAAAAAA&#10;AACfAgAAZHJzL2Rvd25yZXYueG1sUEsFBgAAAAAEAAQA9wAAAJIDAAAAAA==&#10;">
                      <v:imagedata r:id="rId89" o:title="Parts2"/>
                    </v:shape>
                    <v:shape id="Picture 80" o:spid="_x0000_s1208" type="#_x0000_t75" alt="14 new part" style="position:absolute;left:2055;top:10459;width:2407;height:3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ECl6+AAAA3AAAAA8AAABkcnMvZG93bnJldi54bWxEj80KwjAQhO+C7xBW8KapoiLVKCoIXv27&#10;L83aVptNbWJb394IgsdhZr5hluvWFKKmyuWWFYyGEQjixOqcUwWX834wB+E8ssbCMil4k4P1qttZ&#10;Yqxtw0eqTz4VAcIuRgWZ92UspUsyMuiGtiQO3s1WBn2QVSp1hU2Am0KOo2gmDeYcFjIsaZdR8ji9&#10;jILEX3ezzX3yvOqmLvFYPObN9qJUv9duFiA8tf4f/rUPWsF0NIbvmXAE5O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aECl6+AAAA3AAAAA8AAAAAAAAAAAAAAAAAnwIAAGRy&#10;cy9kb3ducmV2LnhtbFBLBQYAAAAABAAEAPcAAACKAwAAAAA=&#10;">
                      <v:imagedata r:id="rId90" o:title="14 new part"/>
                    </v:shape>
                  </v:group>
                </v:group>
                <v:shape id="Text Box 513" o:spid="_x0000_s1209" type="#_x0000_t202" style="position:absolute;left:236;top:236;width:3042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QbsMA&#10;AADcAAAADwAAAGRycy9kb3ducmV2LnhtbESPT4vCMBTE74LfITxhL2VNu6K7VKNIQdyb+Ic9P5pn&#10;W2xeSpPa+u3NguBxmJnfMKvNYGpxp9ZVlhUk0xgEcW51xYWCy3n3+QPCeWSNtWVS8CAHm/V4tMJU&#10;256PdD/5QgQIuxQVlN43qZQuL8mgm9qGOHhX2xr0QbaF1C32AW5q+RXHC2mw4rBQYkNZSfnt1JlA&#10;6b/3UbKf/dW3qPMZHqJMuk6pj8mwXYLwNPh3+NX+1QrmyQz+z4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wQbsMAAADcAAAADwAAAAAAAAAAAAAAAACYAgAAZHJzL2Rv&#10;d25yZXYueG1sUEsFBgAAAAAEAAQA9QAAAIgDAAAAAA==&#10;" fillcolor="#bfbfbf">
                  <v:textbox>
                    <w:txbxContent>
                      <w:p w:rsidR="007820E3" w:rsidRPr="00440A31" w:rsidRDefault="007820E3" w:rsidP="007820E3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</w:rPr>
                          <w:t>c</w:t>
                        </w:r>
                      </w:p>
                    </w:txbxContent>
                  </v:textbox>
                </v:shape>
                <v:shape id="Text Box 514" o:spid="_x0000_s1210" type="#_x0000_t202" style="position:absolute;left:22150;top:315;width:3048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IGsMA&#10;AADcAAAADwAAAGRycy9kb3ducmV2LnhtbESPQWvCQBSE70L/w/IKXkLdpGpbUlcpAdGbGEvPj+xr&#10;Esy+DdmNif/eFQSPw8x8w6w2o2nEhTpXW1aQzGIQxIXVNZcKfk/bty8QziNrbCyTgis52KxfJitM&#10;tR34SJfclyJA2KWooPK+TaV0RUUG3cy2xMH7t51BH2RXSt3hEOCmke9x/CEN1hwWKmwpq6g4570J&#10;lOFzFyW7+V9zjnqf4SHKpOuVmr6OP98gPI3+GX6091rBMlnA/Uw4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WIGsMAAADcAAAADwAAAAAAAAAAAAAAAACYAgAAZHJzL2Rv&#10;d25yZXYueG1sUEsFBgAAAAAEAAQA9QAAAIgDAAAAAA==&#10;" fillcolor="#bfbfbf">
                  <v:textbox>
                    <w:txbxContent>
                      <w:p w:rsidR="007820E3" w:rsidRPr="00440A31" w:rsidRDefault="007820E3" w:rsidP="007820E3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</w:rPr>
                          <w:t>d</w:t>
                        </w:r>
                      </w:p>
                    </w:txbxContent>
                  </v:textbox>
                </v:shape>
                <v:shape id="Text Box 515" o:spid="_x0000_s1211" type="#_x0000_t202" style="position:absolute;left:45168;top:236;width:3048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tgcIA&#10;AADcAAAADwAAAGRycy9kb3ducmV2LnhtbESPQYvCMBSE7wv+h/AEL2VN66K7VKNIQdybrMqeH82z&#10;LTYvpUlt/fdGEDwOM/MNs9oMphY3al1lWUEyjUEQ51ZXXCg4n3afPyCcR9ZYWyYFd3KwWY8+Vphq&#10;2/Mf3Y6+EAHCLkUFpfdNKqXLSzLoprYhDt7FtgZ9kG0hdYt9gJtazuJ4IQ1WHBZKbCgrKb8eOxMo&#10;/fc+SvZf//U16nyGhyiTrlNqMh62SxCeBv8Ov9q/WsE8mcPzTDg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S2BwgAAANwAAAAPAAAAAAAAAAAAAAAAAJgCAABkcnMvZG93&#10;bnJldi54bWxQSwUGAAAAAAQABAD1AAAAhwMAAAAA&#10;" fillcolor="#bfbfbf">
                  <v:textbox>
                    <w:txbxContent>
                      <w:p w:rsidR="007820E3" w:rsidRPr="00440A31" w:rsidRDefault="007820E3" w:rsidP="007820E3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</w:rPr>
                          <w:t>e</w:t>
                        </w:r>
                      </w:p>
                    </w:txbxContent>
                  </v:textbox>
                </v:shape>
                <v:shape id="Text Box 99" o:spid="_x0000_s1212" type="#_x0000_t202" style="position:absolute;left:24909;top:31609;width:14688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uG8UA&#10;AADcAAAADwAAAGRycy9kb3ducmV2LnhtbESP0WrCQBRE3wv+w3ILvtVN2mgluorWFvIk1uQDLtlr&#10;Epq9G7Jbk/r1XaHQx2FmzjDr7WhacaXeNZYVxLMIBHFpdcOVgiL/eFqCcB5ZY2uZFPyQg+1m8rDG&#10;VNuBP+l69pUIEHYpKqi971IpXVmTQTezHXHwLrY36IPsK6l7HALctPI5ihbSYMNhocaO3moqv87f&#10;RsFLcsKq2B/bw97nmUyyW3x5vyk1fRx3KxCeRv8f/mtnWsE8foX7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+4bxQAAANwAAAAPAAAAAAAAAAAAAAAAAJgCAABkcnMv&#10;ZG93bnJldi54bWxQSwUGAAAAAAQABAD1AAAAigMAAAAA&#10;" stroked="f">
                  <v:textbox style="mso-fit-shape-to-text:t" inset="0,0,0,0">
                    <w:txbxContent>
                      <w:p w:rsidR="007820E3" w:rsidRDefault="007820E3" w:rsidP="007820E3">
                        <w:pPr>
                          <w:pStyle w:val="Fig"/>
                          <w:jc w:val="center"/>
                          <w:rPr>
                            <w:rFonts w:ascii="Arial" w:hAnsi="Arial" w:cs="Arial"/>
                            <w:b/>
                            <w:cap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16"/>
                            <w:szCs w:val="16"/>
                          </w:rPr>
                          <w:t>repeat on driver side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</w:rPr>
        <w:br w:type="page"/>
      </w:r>
    </w:p>
    <w:p w:rsidR="001A1EDB" w:rsidRDefault="005C2FF9">
      <w:pPr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66E75B1D" wp14:editId="549F6111">
                <wp:simplePos x="0" y="0"/>
                <wp:positionH relativeFrom="column">
                  <wp:posOffset>-3216166</wp:posOffset>
                </wp:positionH>
                <wp:positionV relativeFrom="paragraph">
                  <wp:posOffset>109264</wp:posOffset>
                </wp:positionV>
                <wp:extent cx="5686995" cy="5105400"/>
                <wp:effectExtent l="0" t="0" r="28575" b="19050"/>
                <wp:wrapNone/>
                <wp:docPr id="555" name="Group 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6995" cy="5105400"/>
                          <a:chOff x="0" y="-115307"/>
                          <a:chExt cx="5686995" cy="5105400"/>
                        </a:xfrm>
                      </wpg:grpSpPr>
                      <wps:wsp>
                        <wps:cNvPr id="527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02476"/>
                            <a:ext cx="457200" cy="34747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4B4D" w:rsidRPr="00440A31" w:rsidRDefault="00784B4D" w:rsidP="00784B4D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1" name="Group 531"/>
                        <wpg:cNvGrpSpPr>
                          <a:grpSpLocks/>
                        </wpg:cNvGrpSpPr>
                        <wpg:grpSpPr bwMode="auto">
                          <a:xfrm>
                            <a:off x="740980" y="-115307"/>
                            <a:ext cx="4946015" cy="5105400"/>
                            <a:chOff x="2501" y="1834"/>
                            <a:chExt cx="7789" cy="8040"/>
                          </a:xfrm>
                        </wpg:grpSpPr>
                        <pic:pic xmlns:pic="http://schemas.openxmlformats.org/drawingml/2006/picture">
                          <pic:nvPicPr>
                            <pic:cNvPr id="532" name="Picture 88" descr="16L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5" y="2135"/>
                              <a:ext cx="7464" cy="2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33" name="Oval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5" y="3365"/>
                              <a:ext cx="435" cy="450"/>
                            </a:xfrm>
                            <a:prstGeom prst="ellips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Oval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0" y="3365"/>
                              <a:ext cx="435" cy="450"/>
                            </a:xfrm>
                            <a:prstGeom prst="ellips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Oval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90" y="3365"/>
                              <a:ext cx="435" cy="450"/>
                            </a:xfrm>
                            <a:prstGeom prst="ellips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Oval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8056" y="3365"/>
                              <a:ext cx="435" cy="450"/>
                            </a:xfrm>
                            <a:prstGeom prst="ellips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Rectangle 9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501" y="1834"/>
                              <a:ext cx="7789" cy="2655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Rectangle 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501" y="4849"/>
                              <a:ext cx="7789" cy="5025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9" name="Picture 95" descr="17L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85" y="4900"/>
                              <a:ext cx="4315" cy="4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40" name="AutoShape 96"/>
                          <wps:cNvSpPr>
                            <a:spLocks noChangeArrowheads="1"/>
                          </wps:cNvSpPr>
                          <wps:spPr bwMode="auto">
                            <a:xfrm rot="6391532">
                              <a:off x="6072" y="5630"/>
                              <a:ext cx="588" cy="265"/>
                            </a:xfrm>
                            <a:prstGeom prst="stripedRightArrow">
                              <a:avLst>
                                <a:gd name="adj1" fmla="val 50000"/>
                                <a:gd name="adj2" fmla="val 55472"/>
                              </a:avLst>
                            </a:prstGeom>
                            <a:solidFill>
                              <a:srgbClr val="BFBFB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AutoShape 97"/>
                          <wps:cNvSpPr>
                            <a:spLocks noChangeArrowheads="1"/>
                          </wps:cNvSpPr>
                          <wps:spPr bwMode="auto">
                            <a:xfrm rot="6900897">
                              <a:off x="6564" y="6742"/>
                              <a:ext cx="588" cy="265"/>
                            </a:xfrm>
                            <a:prstGeom prst="stripedRightArrow">
                              <a:avLst>
                                <a:gd name="adj1" fmla="val 50000"/>
                                <a:gd name="adj2" fmla="val 55472"/>
                              </a:avLst>
                            </a:prstGeom>
                            <a:solidFill>
                              <a:srgbClr val="BFBFB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AutoShape 98"/>
                          <wps:cNvSpPr>
                            <a:spLocks noChangeArrowheads="1"/>
                          </wps:cNvSpPr>
                          <wps:spPr bwMode="auto">
                            <a:xfrm rot="7149045">
                              <a:off x="6999" y="8003"/>
                              <a:ext cx="588" cy="265"/>
                            </a:xfrm>
                            <a:prstGeom prst="stripedRightArrow">
                              <a:avLst>
                                <a:gd name="adj1" fmla="val 50000"/>
                                <a:gd name="adj2" fmla="val 55472"/>
                              </a:avLst>
                            </a:prstGeom>
                            <a:solidFill>
                              <a:srgbClr val="BFBFB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3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07992">
                              <a:off x="2977" y="6686"/>
                              <a:ext cx="2175" cy="14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44" name="AutoShape 100"/>
                          <wps:cNvSpPr>
                            <a:spLocks noChangeArrowheads="1"/>
                          </wps:cNvSpPr>
                          <wps:spPr bwMode="auto">
                            <a:xfrm rot="5064390" flipH="1">
                              <a:off x="5174" y="6578"/>
                              <a:ext cx="140" cy="1415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45" name="Text Box 545"/>
                        <wps:cNvSpPr txBox="1">
                          <a:spLocks noChangeArrowheads="1"/>
                        </wps:cNvSpPr>
                        <wps:spPr bwMode="auto">
                          <a:xfrm>
                            <a:off x="764628" y="-91647"/>
                            <a:ext cx="304795" cy="347323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4B4D" w:rsidRPr="00440A31" w:rsidRDefault="00784B4D" w:rsidP="00784B4D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Text Box 546"/>
                        <wps:cNvSpPr txBox="1">
                          <a:spLocks noChangeArrowheads="1"/>
                        </wps:cNvSpPr>
                        <wps:spPr bwMode="auto">
                          <a:xfrm>
                            <a:off x="764628" y="1820917"/>
                            <a:ext cx="304795" cy="347323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4B4D" w:rsidRPr="00440A31" w:rsidRDefault="00784B4D" w:rsidP="00784B4D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E75B1D" id="Group 555" o:spid="_x0000_s1213" style="position:absolute;margin-left:-253.25pt;margin-top:8.6pt;width:447.8pt;height:402pt;z-index:251875328;mso-height-relative:margin" coordorigin=",-1153" coordsize="56869,510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">
                <v:shape id="Text Box 527" o:spid="_x0000_s1214" type="#_x0000_t202" style="position:absolute;top:-1024;width:4572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c0MIA&#10;AADcAAAADwAAAGRycy9kb3ducmV2LnhtbESPQYvCMBSE74L/ITzBS9FUF1epRpGC6E3WFc+P5tkW&#10;m5fSpLb+e7Mg7HGYmW+Yza43lXhS40rLCmbTGARxZnXJuYLr72GyAuE8ssbKMil4kYPddjjYYKJt&#10;xz/0vPhcBAi7BBUU3teJlC4ryKCb2po4eHfbGPRBNrnUDXYBbio5j+NvabDksFBgTWlB2ePSmkDp&#10;lsdodvy6VY+o9Smeo1S6VqnxqN+vQXjq/X/40z5pBYv5Ev7OhCMgt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+9zQwgAAANwAAAAPAAAAAAAAAAAAAAAAAJgCAABkcnMvZG93&#10;bnJldi54bWxQSwUGAAAAAAQABAD1AAAAhwMAAAAA&#10;" fillcolor="#bfbfbf">
                  <v:textbox>
                    <w:txbxContent>
                      <w:p w:rsidR="00784B4D" w:rsidRPr="00440A31" w:rsidRDefault="00784B4D" w:rsidP="00784B4D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</w:rPr>
                          <w:t>10</w:t>
                        </w:r>
                      </w:p>
                    </w:txbxContent>
                  </v:textbox>
                </v:shape>
                <v:group id="Group 531" o:spid="_x0000_s1215" style="position:absolute;left:7409;top:-1153;width:49460;height:51053" coordorigin="2501,1834" coordsize="7789,8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Picture 88" o:spid="_x0000_s1216" type="#_x0000_t75" alt="16LA" style="position:absolute;left:2645;top:2135;width:7464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qPiLFAAAA3AAAAA8AAABkcnMvZG93bnJldi54bWxEj91qwkAUhO8LvsNyhN7VjRYlRFcpBemP&#10;UNHa+2P2mE3Nng3ZbRLf3i0IXg4z8w2zWPW2Ei01vnSsYDxKQBDnTpdcKDh8r59SED4ga6wck4IL&#10;eVgtBw8LzLTreEftPhQiQthnqMCEUGdS+tyQRT9yNXH0Tq6xGKJsCqkb7CLcVnKSJDNpseS4YLCm&#10;V0P5ef9nFfzoXSvbj/Ttc92lv6evw2ZbmKNSj8P+ZQ4iUB/u4Vv7XSuYPk/g/0w8An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aj4ixQAAANwAAAAPAAAAAAAAAAAAAAAA&#10;AJ8CAABkcnMvZG93bnJldi54bWxQSwUGAAAAAAQABAD3AAAAkQMAAAAA&#10;">
                    <v:imagedata r:id="rId94" o:title="16LA"/>
                  </v:shape>
                  <v:oval id="Oval 89" o:spid="_x0000_s1217" style="position:absolute;left:4185;top:3365;width:43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S3/MUA&#10;AADcAAAADwAAAGRycy9kb3ducmV2LnhtbESP3WoCMRSE7wt9h3AK3ohm1VpkNUopFLwo+FMf4Lg5&#10;ZrduTtYkutu3NwWhl8PMfMMsVp2txY18qBwrGA0zEMSF0xUbBYfvz8EMRIjIGmvHpOCXAqyWz08L&#10;zLVreUe3fTQiQTjkqKCMscmlDEVJFsPQNcTJOzlvMSbpjdQe2wS3tRxn2Zu0WHFaKLGhj5KK8/5q&#10;FRyPB9fJi99s++bs8fWnbczXVqneS/c+BxGpi//hR3utFUwnE/g7k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Lf8xQAAANwAAAAPAAAAAAAAAAAAAAAAAJgCAABkcnMv&#10;ZG93bnJldi54bWxQSwUGAAAAAAQABAD1AAAAigMAAAAA&#10;" filled="f"/>
                  <v:oval id="Oval 90" o:spid="_x0000_s1218" style="position:absolute;left:5280;top:3365;width:43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0viMUA&#10;AADcAAAADwAAAGRycy9kb3ducmV2LnhtbESP0WoCMRRE34X+Q7gFX0rNarWUrVFKoeBDQd36AdfN&#10;bXbr5mZNorv+vREKPg4zc4aZL3vbiDP5UDtWMB5lIIhLp2s2CnY/X89vIEJE1tg4JgUXCrBcPAzm&#10;mGvX8ZbORTQiQTjkqKCKsc2lDGVFFsPItcTJ+3XeYkzSG6k9dgluGznJsldpsea0UGFLnxWVh+Jk&#10;Fez3O9fLo19vnszB4/Sva833RqnhY//xDiJSH+/h//ZKK5i9TOF2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rS+IxQAAANwAAAAPAAAAAAAAAAAAAAAAAJgCAABkcnMv&#10;ZG93bnJldi54bWxQSwUGAAAAAAQABAD1AAAAigMAAAAA&#10;" filled="f"/>
                  <v:oval id="Oval 91" o:spid="_x0000_s1219" style="position:absolute;left:6990;top:3365;width:43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GKE8UA&#10;AADcAAAADwAAAGRycy9kb3ducmV2LnhtbESP0WoCMRRE3wX/IVzBF6nZWpWyNYoIQh8KWvUDrpvb&#10;7OrmZpuk7vbvG0Ho4zAzZ5jFqrO1uJEPlWMFz+MMBHHhdMVGwem4fXoFESKyxtoxKfilAKtlv7fA&#10;XLuWP+l2iEYkCIccFZQxNrmUoSjJYhi7hjh5X85bjEl6I7XHNsFtLSdZNpcWK04LJTa0Kam4Hn6s&#10;gvP55Dr57Xf7kbl6nF7axnzslRoOuvUbiEhd/A8/2u9awexlBvc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4YoTxQAAANwAAAAPAAAAAAAAAAAAAAAAAJgCAABkcnMv&#10;ZG93bnJldi54bWxQSwUGAAAAAAQABAD1AAAAigMAAAAA&#10;" filled="f"/>
                  <v:oval id="Oval 92" o:spid="_x0000_s1220" style="position:absolute;left:8056;top:3365;width:43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UZMUA&#10;AADcAAAADwAAAGRycy9kb3ducmV2LnhtbESP0WoCMRRE3wv9h3ALvpSa1VaR1SgiCH0oVLd+wHVz&#10;za5ubtYkutu/bwqFPg4zc4ZZrHrbiDv5UDtWMBpmIIhLp2s2Cg5f25cZiBCRNTaOScE3BVgtHx8W&#10;mGvX8Z7uRTQiQTjkqKCKsc2lDGVFFsPQtcTJOzlvMSbpjdQeuwS3jRxn2VRarDktVNjSpqLyUtys&#10;guPx4Hp59Z+7Z3Px+HbuWvOxU2rw1K/nICL18T/8137XCiavU/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xRkxQAAANwAAAAPAAAAAAAAAAAAAAAAAJgCAABkcnMv&#10;ZG93bnJldi54bWxQSwUGAAAAAAQABAD1AAAAigMAAAAA&#10;" filled="f"/>
                  <v:rect id="Rectangle 93" o:spid="_x0000_s1221" style="position:absolute;left:2501;top:1834;width:7789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iT8QA&#10;AADcAAAADwAAAGRycy9kb3ducmV2LnhtbESPQWsCMRSE74L/ITzBm2ar2MrWKGtR8CTUFmpvj81r&#10;srh5WTapu/57Uyh4HGbmG2a16V0trtSGyrOCp2kGgrj0umKj4PNjP1mCCBFZY+2ZFNwowGY9HKww&#10;177jd7qeohEJwiFHBTbGJpcylJYchqlviJP341uHMcnWSN1il+CulrMse5YOK04LFht6s1ReTr9O&#10;wa75PhYLE2TxFe354rfd3h6NUuNRX7yCiNTHR/i/fdAKFvMX+Du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7Ik/EAAAA3AAAAA8AAAAAAAAAAAAAAAAAmAIAAGRycy9k&#10;b3ducmV2LnhtbFBLBQYAAAAABAAEAPUAAACJAwAAAAA=&#10;" filled="f">
                    <o:lock v:ext="edit" aspectratio="t"/>
                  </v:rect>
                  <v:rect id="Rectangle 94" o:spid="_x0000_s1222" style="position:absolute;left:2501;top:4849;width:7789;height: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S2PcEA&#10;AADcAAAADwAAAGRycy9kb3ducmV2LnhtbERPW2vCMBR+F/YfwhnsTdMpDumMpRsKexK8wLa3Q3OW&#10;lDYnpYm2/nvzIOzx47uvi9G14kp9qD0reJ1lIIgrr2s2Cs6n3XQFIkRkja1nUnCjAMXmabLGXPuB&#10;D3Q9RiNSCIccFdgYu1zKUFlyGGa+I07cn+8dxgR7I3WPQwp3rZxn2Zt0WHNqsNjRp6WqOV6cgm33&#10;uy+XJsjyO9qfxn8MO7s3Sr08j+U7iEhj/Bc/3F9awXKR1qYz6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ktj3BAAAA3AAAAA8AAAAAAAAAAAAAAAAAmAIAAGRycy9kb3du&#10;cmV2LnhtbFBLBQYAAAAABAAEAPUAAACGAwAAAAA=&#10;" filled="f">
                    <o:lock v:ext="edit" aspectratio="t"/>
                  </v:rect>
                  <v:shape id="Picture 95" o:spid="_x0000_s1223" type="#_x0000_t75" alt="17LA" style="position:absolute;left:4185;top:4900;width:4315;height:4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u6rXGAAAA3AAAAA8AAABkcnMvZG93bnJldi54bWxEj0FrwkAUhO9C/8PyCr01m9YqGl2lWMRC&#10;RTTx4PGRfc2GZt+G7Fbjv+8KBY/DzHzDzJe9bcSZOl87VvCSpCCIS6drrhQci/XzBIQPyBobx6Tg&#10;Sh6Wi4fBHDPtLnygcx4qESHsM1RgQmgzKX1pyKJPXEscvW/XWQxRdpXUHV4i3DbyNU3H0mLNccFg&#10;SytD5U/+axX025UthuvrzuX7L/NmT8VmU38o9fTYv89ABOrDPfzf/tQKRsMp3M7EI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W7qtcYAAADcAAAADwAAAAAAAAAAAAAA&#10;AACfAgAAZHJzL2Rvd25yZXYueG1sUEsFBgAAAAAEAAQA9wAAAJIDAAAAAA==&#10;">
                    <v:imagedata r:id="rId95" o:title="17LA"/>
                  </v:shape>
                  <v:shape id="AutoShape 96" o:spid="_x0000_s1224" type="#_x0000_t93" style="position:absolute;left:6072;top:5630;width:588;height:265;rotation:698125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+hMIA&#10;AADcAAAADwAAAGRycy9kb3ducmV2LnhtbERPz2vCMBS+C/sfwhvsIjPdnEOqUYZgUbbLqt4fzbOp&#10;Ni+liVr9681B8Pjx/Z7OO1uLM7W+cqzgY5CAIC6crrhUsN0s38cgfEDWWDsmBVfyMJ+99KaYanfh&#10;fzrnoRQxhH2KCkwITSqlLwxZ9APXEEdu71qLIcK2lLrFSwy3tfxMkm9pseLYYLChhaHimJ+sgox+&#10;19dh1s+y/Xi0O+bdwdz+Nkq9vXY/ExCBuvAUP9wrrWD0FefHM/E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j6EwgAAANwAAAAPAAAAAAAAAAAAAAAAAJgCAABkcnMvZG93&#10;bnJldi54bWxQSwUGAAAAAAQABAD1AAAAhwMAAAAA&#10;" fillcolor="#bfbfbf"/>
                  <v:shape id="AutoShape 97" o:spid="_x0000_s1225" type="#_x0000_t93" style="position:absolute;left:6564;top:6742;width:588;height:265;rotation:75376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uVBsUA&#10;AADcAAAADwAAAGRycy9kb3ducmV2LnhtbESPT2sCMRTE7wW/Q3iCt5pdsaWuRvEPhR48tOrB42Pz&#10;3F3cvCxJXNNv3xQEj8PM/IZZrKJpRU/ON5YV5OMMBHFpdcOVgtPx8/UDhA/IGlvLpOCXPKyWg5cF&#10;Ftre+Yf6Q6hEgrAvUEEdQldI6cuaDPqx7YiTd7HOYEjSVVI7vCe4aeUky96lwYbTQo0dbWsqr4eb&#10;UXDtstOZNjuXb2/9rMR93MfvjVKjYVzPQQSK4Rl+tL+0grdpDv9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O5UGxQAAANwAAAAPAAAAAAAAAAAAAAAAAJgCAABkcnMv&#10;ZG93bnJldi54bWxQSwUGAAAAAAQABAD1AAAAigMAAAAA&#10;" fillcolor="#bfbfbf"/>
                  <v:shape id="AutoShape 98" o:spid="_x0000_s1226" type="#_x0000_t93" style="position:absolute;left:6999;top:8003;width:588;height:265;rotation:780866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BbucYA&#10;AADcAAAADwAAAGRycy9kb3ducmV2LnhtbESPT2vCQBTE7wW/w/IEb3UT/5SSukoQBBF6qCml3p7Z&#10;ZzY0+zZkV0399F1B6HGYmd8wi1VvG3GhzteOFaTjBARx6XTNlYLPYvP8CsIHZI2NY1LwSx5Wy8HT&#10;AjPtrvxBl32oRISwz1CBCaHNpPSlIYt+7Fri6J1cZzFE2VVSd3iNcNvISZK8SIs1xwWDLa0NlT/7&#10;s1UQvvP+vSzmX9WxSG87nm4PJ+OUGg37/A1EoD78hx/trVYwn03gfi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BbucYAAADcAAAADwAAAAAAAAAAAAAAAACYAgAAZHJz&#10;L2Rvd25yZXYueG1sUEsFBgAAAAAEAAQA9QAAAIsDAAAAAA==&#10;" fillcolor="#bfbfbf"/>
                  <v:shape id="Picture 99" o:spid="_x0000_s1227" type="#_x0000_t75" style="position:absolute;left:2977;top:6686;width:2175;height:1437;rotation:-22718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qNlXCAAAA3AAAAA8AAABkcnMvZG93bnJldi54bWxEj82KwkAQhO+C7zC0sLd1EnVlNzqKCoK3&#10;xZ8HaDJtEsz0hExr4tvvCAsei6r6ilque1erB7Wh8mwgHSegiHNvKy4MXM77z29QQZAt1p7JwJMC&#10;rFfDwRIz6zs+0uMkhYoQDhkaKEWaTOuQl+QwjH1DHL2rbx1KlG2hbYtdhLtaT5Jkrh1WHBdKbGhX&#10;Un473Z0BmqL/8cVmezlL93t9NvtU5qkxH6N+swAl1Ms7/N8+WANfsym8zsQjo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ajZVwgAAANwAAAAPAAAAAAAAAAAAAAAAAJ8C&#10;AABkcnMvZG93bnJldi54bWxQSwUGAAAAAAQABAD3AAAAjgMAAAAA&#10;">
                    <v:imagedata r:id="rId96" o:title=""/>
                  </v:shape>
                  <v:shape id="AutoShape 100" o:spid="_x0000_s1228" type="#_x0000_t6" style="position:absolute;left:5174;top:6578;width:140;height:1415;rotation:-5531664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8cccYA&#10;AADcAAAADwAAAGRycy9kb3ducmV2LnhtbESPW2sCMRSE3wv+h3CEvhTNrjd0NUoRRGn74gWfD5vj&#10;Zu3mZNmkuvbXN4VCH4eZ+YZZrFpbiRs1vnSsIO0nIIhzp0suFJyOm94UhA/IGivHpOBBHlbLztMC&#10;M+3uvKfbIRQiQthnqMCEUGdS+tyQRd93NXH0Lq6xGKJsCqkbvEe4reQgSSbSYslxwWBNa0P55+HL&#10;Kpi9p+frzp+wwA/5/WLS4RHftko9d9vXOYhAbfgP/7V3WsF4NIL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8cccYAAADcAAAADwAAAAAAAAAAAAAAAACYAgAAZHJz&#10;L2Rvd25yZXYueG1sUEsFBgAAAAAEAAQA9QAAAIsDAAAAAA==&#10;" fillcolor="black"/>
                </v:group>
                <v:shape id="Text Box 545" o:spid="_x0000_s1229" type="#_x0000_t202" style="position:absolute;left:7646;top:-916;width:3048;height:3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CnMQA&#10;AADcAAAADwAAAGRycy9kb3ducmV2LnhtbESPQWuDQBSE74H+h+UVcpG4pk3aYl1DEUJ6C01Lzg/3&#10;VUX3rbhrNP8+WyjkOMzMN0y2m00nLjS4xrKCdZyAIC6tbrhS8PO9X72BcB5ZY2eZFFzJwS5/WGSY&#10;ajvxF11OvhIBwi5FBbX3fSqlK2sy6GLbEwfv1w4GfZBDJfWAU4CbTj4lyYs02HBYqLGnoqayPY0m&#10;UKbXQ7Q+PJ+7Nhp9gceokG5Uavk4f7yD8DT7e/i//akVbDdb+DsTjo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6ApzEAAAA3AAAAA8AAAAAAAAAAAAAAAAAmAIAAGRycy9k&#10;b3ducmV2LnhtbFBLBQYAAAAABAAEAPUAAACJAwAAAAA=&#10;" fillcolor="#bfbfbf">
                  <v:textbox>
                    <w:txbxContent>
                      <w:p w:rsidR="00784B4D" w:rsidRPr="00440A31" w:rsidRDefault="00784B4D" w:rsidP="00784B4D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</w:rPr>
                          <w:t>a</w:t>
                        </w:r>
                      </w:p>
                    </w:txbxContent>
                  </v:textbox>
                </v:shape>
                <v:shape id="Text Box 546" o:spid="_x0000_s1230" type="#_x0000_t202" style="position:absolute;left:7646;top:18209;width:3048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ic68QA&#10;AADcAAAADwAAAGRycy9kb3ducmV2LnhtbESPQWuDQBSE74H+h+UVcpG4pk3TYl1DEUJ6C01Lzg/3&#10;VUX3rbhrNP8+WyjkOMzMN0y2m00nLjS4xrKCdZyAIC6tbrhS8PO9X72BcB5ZY2eZFFzJwS5/WGSY&#10;ajvxF11OvhIBwi5FBbX3fSqlK2sy6GLbEwfv1w4GfZBDJfWAU4CbTj4lyVYabDgs1NhTUVPZnkYT&#10;KNPrIVofns9dG42+wGNUSDcqtXycP95BeJr9Pfzf/tQKXjZb+DsTjo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onOvEAAAA3AAAAA8AAAAAAAAAAAAAAAAAmAIAAGRycy9k&#10;b3ducmV2LnhtbFBLBQYAAAAABAAEAPUAAACJAwAAAAA=&#10;" fillcolor="#bfbfbf">
                  <v:textbox>
                    <w:txbxContent>
                      <w:p w:rsidR="00784B4D" w:rsidRPr="00440A31" w:rsidRDefault="00784B4D" w:rsidP="00784B4D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C2FF9" w:rsidRDefault="008A5D1D">
      <w:pPr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1ABE5485" wp14:editId="12BD353B">
                <wp:simplePos x="0" y="0"/>
                <wp:positionH relativeFrom="column">
                  <wp:posOffset>-3263265</wp:posOffset>
                </wp:positionH>
                <wp:positionV relativeFrom="paragraph">
                  <wp:posOffset>5274200</wp:posOffset>
                </wp:positionV>
                <wp:extent cx="6492240" cy="2837793"/>
                <wp:effectExtent l="0" t="19050" r="22860" b="1270"/>
                <wp:wrapNone/>
                <wp:docPr id="553" name="Group 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2837793"/>
                          <a:chOff x="0" y="0"/>
                          <a:chExt cx="6492240" cy="2837793"/>
                        </a:xfrm>
                      </wpg:grpSpPr>
                      <wpg:grpSp>
                        <wpg:cNvPr id="528" name="Group 528"/>
                        <wpg:cNvGrpSpPr/>
                        <wpg:grpSpPr>
                          <a:xfrm>
                            <a:off x="0" y="0"/>
                            <a:ext cx="6492240" cy="465923"/>
                            <a:chOff x="0" y="0"/>
                            <a:chExt cx="6492240" cy="465098"/>
                          </a:xfrm>
                        </wpg:grpSpPr>
                        <wps:wsp>
                          <wps:cNvPr id="529" name="Line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49224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" name="Text Box 5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13" y="118241"/>
                              <a:ext cx="457200" cy="346857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5D1D" w:rsidRPr="00440A31" w:rsidRDefault="008A5D1D" w:rsidP="008A5D1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48"/>
                        <wpg:cNvGrpSpPr>
                          <a:grpSpLocks/>
                        </wpg:cNvGrpSpPr>
                        <wpg:grpSpPr bwMode="auto">
                          <a:xfrm>
                            <a:off x="1994338" y="212835"/>
                            <a:ext cx="2530366" cy="2624958"/>
                            <a:chOff x="4726" y="10706"/>
                            <a:chExt cx="2880" cy="3314"/>
                          </a:xfrm>
                        </wpg:grpSpPr>
                        <pic:pic xmlns:pic="http://schemas.openxmlformats.org/drawingml/2006/picture">
                          <pic:nvPicPr>
                            <pic:cNvPr id="549" name="Picture 102" descr="19L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26" y="10706"/>
                              <a:ext cx="2880" cy="3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50" name="AutoShape 103"/>
                          <wps:cNvSpPr>
                            <a:spLocks noChangeArrowheads="1"/>
                          </wps:cNvSpPr>
                          <wps:spPr bwMode="auto">
                            <a:xfrm rot="3149512">
                              <a:off x="5465" y="12196"/>
                              <a:ext cx="588" cy="265"/>
                            </a:xfrm>
                            <a:prstGeom prst="stripedRightArrow">
                              <a:avLst>
                                <a:gd name="adj1" fmla="val 50000"/>
                                <a:gd name="adj2" fmla="val 55472"/>
                              </a:avLst>
                            </a:prstGeom>
                            <a:solidFill>
                              <a:srgbClr val="BFBFB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ABE5485" id="Group 553" o:spid="_x0000_s1231" style="position:absolute;margin-left:-256.95pt;margin-top:415.3pt;width:511.2pt;height:223.45pt;z-index:251890688" coordsize="64922,28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">
                <v:group id="Group 528" o:spid="_x0000_s1232" style="position:absolute;width:64922;height:4659" coordsize="64922,4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line id="Line 3" o:spid="_x0000_s1233" style="position:absolute;visibility:visible;mso-wrap-style:square" from="0,0" to="649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B/O8QAAADcAAAADwAAAGRycy9kb3ducmV2LnhtbESPT2sCMRTE74LfIbyCN83W0mK3G0UL&#10;godeXEU8PpK3f3DzsiRR1376plDocZiZ3zDFarCduJEPrWMFz7MMBLF2puVawfGwnS5AhIhssHNM&#10;Ch4UYLUcjwrMjbvznm5lrEWCcMhRQRNjn0sZdEMWw8z1xMmrnLcYk/S1NB7vCW47Oc+yN2mx5bTQ&#10;YE+fDelLebUKyp2u3PeLv5zOmy+tt+j32HqlJk/D+gNEpCH+h//aO6Pgdf4Ov2fSEZ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gH87xAAAANwAAAAPAAAAAAAAAAAA&#10;AAAAAKECAABkcnMvZG93bnJldi54bWxQSwUGAAAAAAQABAD5AAAAkgMAAAAA&#10;" strokeweight="3pt"/>
                  <v:shape id="Text Box 530" o:spid="_x0000_s1234" type="#_x0000_t202" style="position:absolute;left:394;top:1182;width:4572;height: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vSecMA&#10;AADcAAAADwAAAGRycy9kb3ducmV2LnhtbESPwWrCQBCG7wXfYZmCl1A3Km0ldRUJiL2VWvE8ZMck&#10;mJ0N2Y2Jb985CB6Hf/5v5ltvR9eoG3Wh9mxgPktBERfe1lwaOP3t31agQkS22HgmA3cKsN1MXtaY&#10;WT/wL92OsVQC4ZChgSrGNtM6FBU5DDPfEkt28Z3DKGNXatvhIHDX6EWafmiHNcuFClvKKyqux94J&#10;Zfg8JPPD8txckz7m+JPkOvTGTF/H3ReoSGN8Lj/a39bA+1LeFxkRAb3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vSecMAAADcAAAADwAAAAAAAAAAAAAAAACYAgAAZHJzL2Rv&#10;d25yZXYueG1sUEsFBgAAAAAEAAQA9QAAAIgDAAAAAA==&#10;" fillcolor="#bfbfbf">
                    <v:textbox>
                      <w:txbxContent>
                        <w:p w:rsidR="008A5D1D" w:rsidRPr="00440A31" w:rsidRDefault="008A5D1D" w:rsidP="008A5D1D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v:group id="Group 548" o:spid="_x0000_s1235" style="position:absolute;left:19943;top:2128;width:25304;height:26249" coordorigin="4726,10706" coordsize="2880,3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Picture 102" o:spid="_x0000_s1236" type="#_x0000_t75" alt="19LA" style="position:absolute;left:4726;top:10706;width:2880;height:3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R3q3GAAAA3AAAAA8AAABkcnMvZG93bnJldi54bWxEj0FrwkAUhO+F/oflFXqrmxZrY+oqRZEG&#10;RIpRPD+yzySYfRuyG5P8+65Q6HGYmW+YxWowtbhR6yrLCl4nEQji3OqKCwWn4/YlBuE8ssbaMikY&#10;ycFq+fiwwETbng90y3whAoRdggpK75tESpeXZNBNbEMcvIttDfog20LqFvsAN7V8i6KZNFhxWCix&#10;oXVJ+TXrjIL4ur181+l512GWfmz8Zj4bf/ZKPT8NX58gPA3+P/zXTrWC9+kc7mfCEZ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VHercYAAADcAAAADwAAAAAAAAAAAAAA&#10;AACfAgAAZHJzL2Rvd25yZXYueG1sUEsFBgAAAAAEAAQA9wAAAJIDAAAAAA==&#10;">
                    <v:imagedata r:id="rId98" o:title="19LA"/>
                  </v:shape>
                  <v:shape id="AutoShape 103" o:spid="_x0000_s1237" type="#_x0000_t93" style="position:absolute;left:5465;top:12196;width:588;height:265;rotation:34401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0+MMA&#10;AADcAAAADwAAAGRycy9kb3ducmV2LnhtbERPTWvCQBC9F/wPyxS81U0URVJXKYq0By/GEHocstMk&#10;NDubZteY5te7B8Hj431vdoNpRE+dqy0riGcRCOLC6ppLBdnl+LYG4TyyxsYyKfgnB7vt5GWDibY3&#10;PlOf+lKEEHYJKqi8bxMpXVGRQTezLXHgfmxn0AfYlVJ3eAvhppHzKFpJgzWHhgpb2ldU/KZXo6D5&#10;O/aHMb7az/57iMfDKV9k81yp6evw8Q7C0+Cf4of7SytYLsP8cCYc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l0+MMAAADcAAAADwAAAAAAAAAAAAAAAACYAgAAZHJzL2Rv&#10;d25yZXYueG1sUEsFBgAAAAAEAAQA9QAAAIgDAAAAAA==&#10;" fillcolor="#bfbfbf"/>
                </v:group>
              </v:group>
            </w:pict>
          </mc:Fallback>
        </mc:AlternateContent>
      </w:r>
      <w:r w:rsidR="005C2FF9">
        <w:rPr>
          <w:b/>
        </w:rPr>
        <w:br w:type="page"/>
      </w:r>
    </w:p>
    <w:p w:rsidR="00DB4A5E" w:rsidRDefault="005C2FF9">
      <w:pPr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5BBD09E9" wp14:editId="7E321D30">
                <wp:simplePos x="0" y="0"/>
                <wp:positionH relativeFrom="column">
                  <wp:posOffset>-3216166</wp:posOffset>
                </wp:positionH>
                <wp:positionV relativeFrom="paragraph">
                  <wp:posOffset>137861</wp:posOffset>
                </wp:positionV>
                <wp:extent cx="4567337" cy="2426448"/>
                <wp:effectExtent l="0" t="0" r="5080" b="0"/>
                <wp:wrapNone/>
                <wp:docPr id="567" name="Group 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7337" cy="2426448"/>
                          <a:chOff x="0" y="0"/>
                          <a:chExt cx="4567337" cy="2426448"/>
                        </a:xfrm>
                      </wpg:grpSpPr>
                      <wps:wsp>
                        <wps:cNvPr id="556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34747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2FF9" w:rsidRPr="00440A31" w:rsidRDefault="005C2FF9" w:rsidP="005C2FF9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3" name="Group 563"/>
                        <wpg:cNvGrpSpPr>
                          <a:grpSpLocks/>
                        </wpg:cNvGrpSpPr>
                        <wpg:grpSpPr bwMode="auto">
                          <a:xfrm>
                            <a:off x="1860332" y="110358"/>
                            <a:ext cx="2707005" cy="2011680"/>
                            <a:chOff x="4219" y="1938"/>
                            <a:chExt cx="4263" cy="3168"/>
                          </a:xfrm>
                        </wpg:grpSpPr>
                        <pic:pic xmlns:pic="http://schemas.openxmlformats.org/drawingml/2006/picture">
                          <pic:nvPicPr>
                            <pic:cNvPr id="564" name="Picture 105" descr="18L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19" y="1938"/>
                              <a:ext cx="4263" cy="31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65" name="AutoShape 106"/>
                          <wps:cNvSpPr>
                            <a:spLocks noChangeArrowheads="1"/>
                          </wps:cNvSpPr>
                          <wps:spPr bwMode="auto">
                            <a:xfrm rot="-161136">
                              <a:off x="5224" y="3984"/>
                              <a:ext cx="588" cy="265"/>
                            </a:xfrm>
                            <a:prstGeom prst="stripedRightArrow">
                              <a:avLst>
                                <a:gd name="adj1" fmla="val 50000"/>
                                <a:gd name="adj2" fmla="val 55472"/>
                              </a:avLst>
                            </a:prstGeom>
                            <a:solidFill>
                              <a:srgbClr val="BFBFB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483069" y="2309648"/>
                            <a:ext cx="1468755" cy="116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2FF9" w:rsidRDefault="005C2FF9" w:rsidP="005C2FF9">
                              <w:pPr>
                                <w:pStyle w:val="Fig"/>
                                <w:jc w:val="center"/>
                                <w:rPr>
                                  <w:rFonts w:ascii="Arial" w:hAnsi="Arial" w:cs="Arial"/>
                                  <w:b/>
                                  <w:cap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aps/>
                                  <w:sz w:val="16"/>
                                  <w:szCs w:val="16"/>
                                </w:rPr>
                                <w:t>repeat on driver side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BD09E9" id="Group 567" o:spid="_x0000_s1238" style="position:absolute;margin-left:-253.25pt;margin-top:10.85pt;width:359.65pt;height:191.05pt;z-index:251885568" coordsize="45673,242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">
                <v:shape id="Text Box 556" o:spid="_x0000_s1239" type="#_x0000_t202" style="position:absolute;width:4572;height:3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EKNsIA&#10;AADcAAAADwAAAGRycy9kb3ducmV2LnhtbESPT4vCMBTE7wt+h/AEL0VTXfxDNYoUxL3JuovnR/Ns&#10;i81LaVJbv70RBI/DzPyG2ex6U4k7Na60rGA6iUEQZ1aXnCv4/zuMVyCcR9ZYWSYFD3Kw2w6+Npho&#10;2/Ev3c8+FwHCLkEFhfd1IqXLCjLoJrYmDt7VNgZ9kE0udYNdgJtKzuJ4IQ2WHBYKrCktKLudWxMo&#10;3fIYTY/fl+oWtT7FU5RK1yo1Gvb7NQhPvf+E3+0frWA+X8DrTDg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sQo2wgAAANwAAAAPAAAAAAAAAAAAAAAAAJgCAABkcnMvZG93&#10;bnJldi54bWxQSwUGAAAAAAQABAD1AAAAhwMAAAAA&#10;" fillcolor="#bfbfbf">
                  <v:textbox>
                    <w:txbxContent>
                      <w:p w:rsidR="005C2FF9" w:rsidRPr="00440A31" w:rsidRDefault="005C2FF9" w:rsidP="005C2FF9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</w:rPr>
                          <w:t>12</w:t>
                        </w:r>
                      </w:p>
                    </w:txbxContent>
                  </v:textbox>
                </v:shape>
                <v:group id="Group 563" o:spid="_x0000_s1240" style="position:absolute;left:18603;top:1103;width:27070;height:20117" coordorigin="4219,1938" coordsize="4263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Picture 105" o:spid="_x0000_s1241" type="#_x0000_t75" alt="18LA" style="position:absolute;left:4219;top:1938;width:4263;height:3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DfFzHAAAA3AAAAA8AAABkcnMvZG93bnJldi54bWxEj91qwkAUhO8LvsNyBO/qxlpFo6sUUVoo&#10;VfzB4N0he0yC2bMhu43p23cLQi+HmfmGmS9bU4qGaldYVjDoRyCIU6sLzhScjpvnCQjnkTWWlknB&#10;DzlYLjpPc4y1vfOemoPPRICwi1FB7n0VS+nSnAy6vq2Ig3e1tUEfZJ1JXeM9wE0pX6JoLA0WHBZy&#10;rGiVU3o7fBsFw/Qz+Rqe1+17ctlm0yi5NNvdSKlet32bgfDU+v/wo/2hFYzGr/B3JhwBufg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ADfFzHAAAA3AAAAA8AAAAAAAAAAAAA&#10;AAAAnwIAAGRycy9kb3ducmV2LnhtbFBLBQYAAAAABAAEAPcAAACTAwAAAAA=&#10;">
                    <v:imagedata r:id="rId100" o:title="18LA"/>
                  </v:shape>
                  <v:shape id="AutoShape 106" o:spid="_x0000_s1242" type="#_x0000_t93" style="position:absolute;left:5224;top:3984;width:588;height:265;rotation:-17600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RY8QA&#10;AADcAAAADwAAAGRycy9kb3ducmV2LnhtbESPQWvCQBSE7wX/w/IEb3WjkLREV2mlQq9NvfT2zL5m&#10;g9m3MbuJMb++Wyj0OMzMN8x2P9pGDNT52rGC1TIBQVw6XXOl4PR5fHwG4QOyxsYxKbiTh/1u9rDF&#10;XLsbf9BQhEpECPscFZgQ2lxKXxqy6JeuJY7et+sshii7SuoObxFuG7lOkkxarDkuGGzpYKi8FL1V&#10;UL71hynx6+vrdEnvp+zrSbI5K7WYjy8bEIHG8B/+a79rBWmWwu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lEWPEAAAA3AAAAA8AAAAAAAAAAAAAAAAAmAIAAGRycy9k&#10;b3ducmV2LnhtbFBLBQYAAAAABAAEAPUAAACJAwAAAAA=&#10;" fillcolor="#bfbfbf"/>
                </v:group>
                <v:shape id="Text Box 99" o:spid="_x0000_s1243" type="#_x0000_t202" style="position:absolute;left:24830;top:23096;width:14688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E4/cQA&#10;AADcAAAADwAAAGRycy9kb3ducmV2LnhtbESP0YrCMBRE3wX/IVxh3zTV1SJdo6i7C30SrX7Apbm2&#10;ZZub0kTt+vVGEHwcZuYMs1h1phZXal1lWcF4FIEgzq2uuFBwOv4O5yCcR9ZYWyYF/+Rgtez3Fpho&#10;e+MDXTNfiABhl6CC0vsmkdLlJRl0I9sQB+9sW4M+yLaQusVbgJtaTqIolgYrDgslNrQtKf/LLkbB&#10;53SPxWmzq783/pjKaXofn3/uSn0MuvUXCE+df4df7VQrmMUx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ROP3EAAAA3AAAAA8AAAAAAAAAAAAAAAAAmAIAAGRycy9k&#10;b3ducmV2LnhtbFBLBQYAAAAABAAEAPUAAACJAwAAAAA=&#10;" stroked="f">
                  <v:textbox style="mso-fit-shape-to-text:t" inset="0,0,0,0">
                    <w:txbxContent>
                      <w:p w:rsidR="005C2FF9" w:rsidRDefault="005C2FF9" w:rsidP="005C2FF9">
                        <w:pPr>
                          <w:pStyle w:val="Fig"/>
                          <w:jc w:val="center"/>
                          <w:rPr>
                            <w:rFonts w:ascii="Arial" w:hAnsi="Arial" w:cs="Arial"/>
                            <w:b/>
                            <w:cap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16"/>
                            <w:szCs w:val="16"/>
                          </w:rPr>
                          <w:t>repeat on driver side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5D1D" w:rsidRDefault="008A5D1D">
      <w:r>
        <w:rPr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24792243" wp14:editId="56243064">
                <wp:simplePos x="0" y="0"/>
                <wp:positionH relativeFrom="column">
                  <wp:posOffset>-3263265</wp:posOffset>
                </wp:positionH>
                <wp:positionV relativeFrom="paragraph">
                  <wp:posOffset>2569451</wp:posOffset>
                </wp:positionV>
                <wp:extent cx="6492240" cy="2418582"/>
                <wp:effectExtent l="0" t="19050" r="22860" b="1270"/>
                <wp:wrapNone/>
                <wp:docPr id="574" name="Group 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2418582"/>
                          <a:chOff x="0" y="0"/>
                          <a:chExt cx="6492240" cy="2418582"/>
                        </a:xfrm>
                      </wpg:grpSpPr>
                      <wpg:grpSp>
                        <wpg:cNvPr id="557" name="Group 557"/>
                        <wpg:cNvGrpSpPr/>
                        <wpg:grpSpPr>
                          <a:xfrm>
                            <a:off x="0" y="0"/>
                            <a:ext cx="6492240" cy="465859"/>
                            <a:chOff x="0" y="0"/>
                            <a:chExt cx="6492240" cy="465287"/>
                          </a:xfrm>
                        </wpg:grpSpPr>
                        <wps:wsp>
                          <wps:cNvPr id="558" name="Line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49224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9" name="Text Box 5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13" y="118241"/>
                              <a:ext cx="457200" cy="347046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5D1D" w:rsidRPr="00440A31" w:rsidRDefault="008A5D1D" w:rsidP="008A5D1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68"/>
                        <wpg:cNvGrpSpPr>
                          <a:grpSpLocks/>
                        </wpg:cNvGrpSpPr>
                        <wpg:grpSpPr bwMode="auto">
                          <a:xfrm>
                            <a:off x="1363717" y="197069"/>
                            <a:ext cx="3803015" cy="1957705"/>
                            <a:chOff x="3345" y="6490"/>
                            <a:chExt cx="5989" cy="3083"/>
                          </a:xfrm>
                        </wpg:grpSpPr>
                        <pic:pic xmlns:pic="http://schemas.openxmlformats.org/drawingml/2006/picture">
                          <pic:nvPicPr>
                            <pic:cNvPr id="569" name="Picture 108" descr="Floor load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5" y="6490"/>
                              <a:ext cx="5989" cy="30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70" name="AutoShape 109"/>
                          <wps:cNvSpPr>
                            <a:spLocks noChangeArrowheads="1"/>
                          </wps:cNvSpPr>
                          <wps:spPr bwMode="auto">
                            <a:xfrm rot="-2850911">
                              <a:off x="4385" y="8355"/>
                              <a:ext cx="588" cy="265"/>
                            </a:xfrm>
                            <a:prstGeom prst="stripedRightArrow">
                              <a:avLst>
                                <a:gd name="adj1" fmla="val 50000"/>
                                <a:gd name="adj2" fmla="val 55472"/>
                              </a:avLst>
                            </a:prstGeom>
                            <a:solidFill>
                              <a:srgbClr val="BFBFB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AutoShape 110"/>
                          <wps:cNvSpPr>
                            <a:spLocks noChangeArrowheads="1"/>
                          </wps:cNvSpPr>
                          <wps:spPr bwMode="auto">
                            <a:xfrm rot="-3629750">
                              <a:off x="5784" y="8448"/>
                              <a:ext cx="588" cy="265"/>
                            </a:xfrm>
                            <a:prstGeom prst="stripedRightArrow">
                              <a:avLst>
                                <a:gd name="adj1" fmla="val 50000"/>
                                <a:gd name="adj2" fmla="val 55472"/>
                              </a:avLst>
                            </a:prstGeom>
                            <a:solidFill>
                              <a:srgbClr val="BFBFB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AutoShape 111"/>
                          <wps:cNvSpPr>
                            <a:spLocks noChangeArrowheads="1"/>
                          </wps:cNvSpPr>
                          <wps:spPr bwMode="auto">
                            <a:xfrm rot="-3863241">
                              <a:off x="6997" y="8605"/>
                              <a:ext cx="588" cy="265"/>
                            </a:xfrm>
                            <a:prstGeom prst="stripedRightArrow">
                              <a:avLst>
                                <a:gd name="adj1" fmla="val 50000"/>
                                <a:gd name="adj2" fmla="val 55472"/>
                              </a:avLst>
                            </a:prstGeom>
                            <a:solidFill>
                              <a:srgbClr val="BFBFB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7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459421" y="2301765"/>
                            <a:ext cx="1610795" cy="1168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D1D" w:rsidRDefault="008A5D1D" w:rsidP="008A5D1D">
                              <w:pPr>
                                <w:pStyle w:val="Fig"/>
                                <w:jc w:val="center"/>
                                <w:rPr>
                                  <w:rFonts w:ascii="Arial" w:hAnsi="Arial" w:cs="Arial"/>
                                  <w:b/>
                                  <w:cap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aps/>
                                  <w:sz w:val="16"/>
                                  <w:szCs w:val="16"/>
                                </w:rPr>
                                <w:t>replace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792243" id="Group 574" o:spid="_x0000_s1244" style="position:absolute;margin-left:-256.95pt;margin-top:202.3pt;width:511.2pt;height:190.45pt;z-index:251887616" coordsize="64922,24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">
                <v:group id="Group 557" o:spid="_x0000_s1245" style="position:absolute;width:64922;height:4658" coordsize="64922,4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line id="Line 3" o:spid="_x0000_s1246" style="position:absolute;visibility:visible;mso-wrap-style:square" from="0,0" to="649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qp3cEAAADcAAAADwAAAGRycy9kb3ducmV2LnhtbERPu2rDMBTdA/0HcQvdYjkpLsWNEtKC&#10;wUOXuKF0vEjXD2JdGUlJ3H59NQQyHs57s5vtKC7kw+BYwSrLQRBrZwbuFBy/quUriBCRDY6OScEv&#10;BdhtHxYbLI278oEuTexECuFQooI+xqmUMuieLIbMTcSJa523GBP0nTQeryncjnKd5y/S4sCpoceJ&#10;PnrSp+ZsFTS1bt3fsz99/7x/al2hP+DglXp6nPdvICLN8S6+uWujoCjS2nQmHQG5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yqndwQAAANwAAAAPAAAAAAAAAAAAAAAA&#10;AKECAABkcnMvZG93bnJldi54bWxQSwUGAAAAAAQABAD5AAAAjwMAAAAA&#10;" strokeweight="3pt"/>
                  <v:shape id="Text Box 559" o:spid="_x0000_s1247" type="#_x0000_t202" style="position:absolute;left:394;top:1182;width:4572;height:3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6eRMQA&#10;AADcAAAADwAAAGRycy9kb3ducmV2LnhtbESPzWrDMBCE74W8g9hALyaR3ZKmdSKbYAjprTQJPS/W&#10;1jaxVsaSf/L2VaHQ4zAz3zD7fDatGKl3jWUFyToGQVxa3XCl4Ho5rl5BOI+ssbVMCu7kIM8WD3tM&#10;tZ34k8azr0SAsEtRQe19l0rpypoMurXtiIP3bXuDPsi+krrHKcBNK5/i+EUabDgs1NhRUVN5Ow8m&#10;UKbtKUpOz1/tLRp8gR9RId2g1ONyPuxAeJr9f/iv/a4VbDZv8HsmHA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unkTEAAAA3AAAAA8AAAAAAAAAAAAAAAAAmAIAAGRycy9k&#10;b3ducmV2LnhtbFBLBQYAAAAABAAEAPUAAACJAwAAAAA=&#10;" fillcolor="#bfbfbf">
                    <v:textbox>
                      <w:txbxContent>
                        <w:p w:rsidR="008A5D1D" w:rsidRPr="00440A31" w:rsidRDefault="008A5D1D" w:rsidP="008A5D1D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</w:rPr>
                            <w:t>13</w:t>
                          </w:r>
                        </w:p>
                      </w:txbxContent>
                    </v:textbox>
                  </v:shape>
                </v:group>
                <v:group id="Group 568" o:spid="_x0000_s1248" style="position:absolute;left:13637;top:1970;width:38030;height:19577" coordorigin="3345,6490" coordsize="5989,3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Picture 108" o:spid="_x0000_s1249" type="#_x0000_t75" alt="Floor load" style="position:absolute;left:3345;top:6490;width:5989;height:3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6b1vAAAAA3AAAAA8AAABkcnMvZG93bnJldi54bWxEj80KwjAQhO+C7xBW8CKaKihajaKC4MGL&#10;P4jelmZti82mNFHr2xtB8DjMzDfMbFGbQjypcrllBf1eBII4sTrnVMHpuOmOQTiPrLGwTAre5GAx&#10;bzZmGGv74j09Dz4VAcIuRgWZ92UspUsyMuh6tiQO3s1WBn2QVSp1ha8AN4UcRNFIGsw5LGRY0jqj&#10;5H54GAXn1RHxUuN1tXtvc5p0OlzeSal2q15OQXiq/T/8a2+1guFoAt8z4QjI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/pvW8AAAADcAAAADwAAAAAAAAAAAAAAAACfAgAA&#10;ZHJzL2Rvd25yZXYueG1sUEsFBgAAAAAEAAQA9wAAAIwDAAAAAA==&#10;">
                    <v:imagedata r:id="rId53" o:title="Floor load"/>
                  </v:shape>
                  <v:shape id="AutoShape 109" o:spid="_x0000_s1250" type="#_x0000_t93" style="position:absolute;left:4385;top:8355;width:588;height:265;rotation:-311395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AQsAA&#10;AADcAAAADwAAAGRycy9kb3ducmV2LnhtbERPTYvCMBC9C/6HMMLeNFVZK9Uo4rqseLMKvY7N2Bab&#10;SWmy2t1fbw6Cx8f7Xq47U4s7ta6yrGA8ikAQ51ZXXCg4n76HcxDOI2usLZOCP3KwXvV7S0y0ffCR&#10;7qkvRAhhl6CC0vsmkdLlJRl0I9sQB+5qW4M+wLaQusVHCDe1nETRTBqsODSU2NC2pPyW/hoFMX3R&#10;4T+72FgeJuPdTz3VmcyU+hh0mwUIT51/i1/uvVbwGYf54Uw4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BAQsAAAADcAAAADwAAAAAAAAAAAAAAAACYAgAAZHJzL2Rvd25y&#10;ZXYueG1sUEsFBgAAAAAEAAQA9QAAAIUDAAAAAA==&#10;" fillcolor="#bfbfbf"/>
                  <v:shape id="AutoShape 110" o:spid="_x0000_s1251" type="#_x0000_t93" style="position:absolute;left:5784;top:8448;width:588;height:265;rotation:-396465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PUMMA&#10;AADcAAAADwAAAGRycy9kb3ducmV2LnhtbESPT4vCMBTE7wt+h/CEva2pwupSTYsKRW/iH1i8PZtn&#10;W2xeSpNq/fZmYcHjMDO/YRZpb2pxp9ZVlhWMRxEI4tzqigsFp2P29QPCeWSNtWVS8CQHaTL4WGCs&#10;7YP3dD/4QgQIuxgVlN43sZQuL8mgG9mGOHhX2xr0QbaF1C0+AtzUchJFU2mw4rBQYkPrkvLboTMK&#10;zqtdh0/7Ky+NtOdVt882eMyU+hz2yzkIT71/h//bW63gezaGvzPhCMj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ZPUMMAAADcAAAADwAAAAAAAAAAAAAAAACYAgAAZHJzL2Rv&#10;d25yZXYueG1sUEsFBgAAAAAEAAQA9QAAAIgDAAAAAA==&#10;" fillcolor="#bfbfbf"/>
                  <v:shape id="AutoShape 111" o:spid="_x0000_s1252" type="#_x0000_t93" style="position:absolute;left:6997;top:8605;width:588;height:265;rotation:-421968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jD8MA&#10;AADcAAAADwAAAGRycy9kb3ducmV2LnhtbESPQWuDQBSE74X+h+UVeqtrBKOYbEIINOSaWPD6cF/U&#10;xH1r3Y2x/z5bKPQ4zMw3zHo7m15MNLrOsoJFFIMgrq3uuFHwVX5+5CCcR9bYWyYFP+Rgu3l9WWOh&#10;7YNPNJ19IwKEXYEKWu+HQkpXt2TQRXYgDt7FjgZ9kGMj9YiPADe9TOJ4KQ12HBZaHGjfUn07342C&#10;a17icl/dDlhVh+Q6UfqdZoNS72/zbgXC0+z/w3/to1aQZgn8nglH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VjD8MAAADcAAAADwAAAAAAAAAAAAAAAACYAgAAZHJzL2Rv&#10;d25yZXYueG1sUEsFBgAAAAAEAAQA9QAAAIgDAAAAAA==&#10;" fillcolor="#bfbfbf"/>
                </v:group>
                <v:shape id="Text Box 99" o:spid="_x0000_s1253" type="#_x0000_t202" style="position:absolute;left:24594;top:23017;width:16108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8NuMQA&#10;AADcAAAADwAAAGRycy9kb3ducmV2LnhtbESPW4vCMBSE3wX/QziCb9vU6y5do3hb6JN4+wGH5tiW&#10;bU5KE7X66zfCgo/DzHzDzBatqcSNGldaVjCIYhDEmdUl5wrOp5+PLxDOI2usLJOCBzlYzLudGSba&#10;3vlAt6PPRYCwS1BB4X2dSOmyggy6yNbEwbvYxqAPssmlbvAe4KaSwzieSoMlh4UCa1oXlP0er0bB&#10;aLzH/LzaVZuVP6VynD4Hl+1TqX6vXX6D8NT6d/i/nWoFk88RvM6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/DbjEAAAA3AAAAA8AAAAAAAAAAAAAAAAAmAIAAGRycy9k&#10;b3ducmV2LnhtbFBLBQYAAAAABAAEAPUAAACJAwAAAAA=&#10;" stroked="f">
                  <v:textbox style="mso-fit-shape-to-text:t" inset="0,0,0,0">
                    <w:txbxContent>
                      <w:p w:rsidR="008A5D1D" w:rsidRDefault="008A5D1D" w:rsidP="008A5D1D">
                        <w:pPr>
                          <w:pStyle w:val="Fig"/>
                          <w:jc w:val="center"/>
                          <w:rPr>
                            <w:rFonts w:ascii="Arial" w:hAnsi="Arial" w:cs="Arial"/>
                            <w:b/>
                            <w:cap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16"/>
                            <w:szCs w:val="16"/>
                          </w:rPr>
                          <w:t>replace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16F39AE7" wp14:editId="1A8A55D4">
                <wp:simplePos x="0" y="0"/>
                <wp:positionH relativeFrom="column">
                  <wp:posOffset>-3263265</wp:posOffset>
                </wp:positionH>
                <wp:positionV relativeFrom="paragraph">
                  <wp:posOffset>5283135</wp:posOffset>
                </wp:positionV>
                <wp:extent cx="6492240" cy="2641053"/>
                <wp:effectExtent l="0" t="19050" r="22860" b="26035"/>
                <wp:wrapNone/>
                <wp:docPr id="585" name="Group 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2641053"/>
                          <a:chOff x="0" y="0"/>
                          <a:chExt cx="6492240" cy="2641053"/>
                        </a:xfrm>
                      </wpg:grpSpPr>
                      <wpg:grpSp>
                        <wpg:cNvPr id="560" name="Group 560"/>
                        <wpg:cNvGrpSpPr/>
                        <wpg:grpSpPr>
                          <a:xfrm>
                            <a:off x="0" y="0"/>
                            <a:ext cx="6492240" cy="457720"/>
                            <a:chOff x="0" y="0"/>
                            <a:chExt cx="6492240" cy="458171"/>
                          </a:xfrm>
                        </wpg:grpSpPr>
                        <wps:wsp>
                          <wps:cNvPr id="561" name="Line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49224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" name="Text Box 5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5" y="110357"/>
                              <a:ext cx="457200" cy="34781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5D1D" w:rsidRPr="00440A31" w:rsidRDefault="008A5D1D" w:rsidP="008A5D1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75"/>
                        <wpg:cNvGrpSpPr>
                          <a:grpSpLocks/>
                        </wpg:cNvGrpSpPr>
                        <wpg:grpSpPr bwMode="auto">
                          <a:xfrm>
                            <a:off x="94593" y="536028"/>
                            <a:ext cx="6339205" cy="2105025"/>
                            <a:chOff x="1237" y="11313"/>
                            <a:chExt cx="9983" cy="3315"/>
                          </a:xfrm>
                        </wpg:grpSpPr>
                        <pic:pic xmlns:pic="http://schemas.openxmlformats.org/drawingml/2006/picture">
                          <pic:nvPicPr>
                            <pic:cNvPr id="576" name="Picture 113" descr="TRUNK with ne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20" y="11777"/>
                              <a:ext cx="4298" cy="20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77" name="AutoShape 114"/>
                          <wps:cNvSpPr>
                            <a:spLocks noChangeArrowheads="1"/>
                          </wps:cNvSpPr>
                          <wps:spPr bwMode="auto">
                            <a:xfrm rot="57515054">
                              <a:off x="7992" y="11311"/>
                              <a:ext cx="339" cy="1560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AutoShape 115"/>
                          <wps:cNvSpPr>
                            <a:spLocks noChangeArrowheads="1"/>
                          </wps:cNvSpPr>
                          <wps:spPr bwMode="auto">
                            <a:xfrm rot="6964087" flipH="1">
                              <a:off x="4091" y="11525"/>
                              <a:ext cx="321" cy="1354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AutoShape 116"/>
                          <wps:cNvSpPr>
                            <a:spLocks noChangeArrowheads="1"/>
                          </wps:cNvSpPr>
                          <wps:spPr bwMode="auto">
                            <a:xfrm rot="14629557">
                              <a:off x="7064" y="12032"/>
                              <a:ext cx="391" cy="691"/>
                            </a:xfrm>
                            <a:prstGeom prst="curvedLeftArrow">
                              <a:avLst>
                                <a:gd name="adj1" fmla="val 35345"/>
                                <a:gd name="adj2" fmla="val 70691"/>
                                <a:gd name="adj3" fmla="val 3333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AutoShape 117"/>
                          <wps:cNvSpPr>
                            <a:spLocks noChangeArrowheads="1"/>
                          </wps:cNvSpPr>
                          <wps:spPr bwMode="auto">
                            <a:xfrm rot="6970443" flipH="1">
                              <a:off x="4967" y="11990"/>
                              <a:ext cx="391" cy="691"/>
                            </a:xfrm>
                            <a:prstGeom prst="curvedLeftArrow">
                              <a:avLst>
                                <a:gd name="adj1" fmla="val 35345"/>
                                <a:gd name="adj2" fmla="val 70691"/>
                                <a:gd name="adj3" fmla="val 3333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Rectangl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7" y="11313"/>
                              <a:ext cx="2483" cy="3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8737" y="11313"/>
                              <a:ext cx="2483" cy="3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3" name="Picture 120" descr="20L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42" y="11448"/>
                              <a:ext cx="2027" cy="30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4" name="Picture 121" descr="20L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8" y="11448"/>
                              <a:ext cx="2032" cy="30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F39AE7" id="Group 585" o:spid="_x0000_s1254" style="position:absolute;margin-left:-256.95pt;margin-top:416pt;width:511.2pt;height:207.95pt;z-index:251888640" coordsize="64922,26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DBAoAAAAAAAAAIQAdoYSbc4QAAHOE&#10;AAAVAAAAZHJzL21lZGlhL2ltYWdlMy5qcGVn/9j/4AAQSkZJRgABAQEA3ADcAAD/2wBDAAIBAQIB&#10;AQICAgICAgICAwUDAwMDAwYEBAMFBwYHBwcGBwcICQsJCAgKCAcHCg0KCgsMDAwMBwkODw0MDgsM&#10;DAz/wAALCAHOATcBAR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">
                <v:group id="Group 560" o:spid="_x0000_s1255" style="position:absolute;width:64922;height:4577" coordsize="64922,4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line id="Line 3" o:spid="_x0000_s1256" style="position:absolute;visibility:visible;mso-wrap-style:square" from="0,0" to="649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zK/cIAAADcAAAADwAAAGRycy9kb3ducmV2LnhtbESPQYvCMBSE78L+h/AWvGmqokjXKLuC&#10;4GEvVpE9PpJnW2xeShK17q83guBxmJlvmMWqs424kg+1YwWjYQaCWDtTc6ngsN8M5iBCRDbYOCYF&#10;dwqwWn70Fpgbd+MdXYtYigThkKOCKsY2lzLoiiyGoWuJk3dy3mJM0pfSeLwluG3kOMtm0mLNaaHC&#10;ltYV6XNxsQqKrT65/4k/H/9+frXeoN9h7ZXqf3bfXyAidfEdfrW3RsF0NoLnmXQE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JzK/cIAAADcAAAADwAAAAAAAAAAAAAA&#10;AAChAgAAZHJzL2Rvd25yZXYueG1sUEsFBgAAAAAEAAQA+QAAAJADAAAAAA==&#10;" strokeweight="3pt"/>
                  <v:shape id="Text Box 562" o:spid="_x0000_s1257" type="#_x0000_t202" style="position:absolute;left:157;top:1103;width:4572;height:3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GiMMA&#10;AADcAAAADwAAAGRycy9kb3ducmV2LnhtbESPQWuDQBSE74X+h+UVepFkTULTYF2lCCW9lZjQ88N9&#10;VdF9K+4a7b/vBgo5DjPzDZPmi+nFlUbXWlawWccgiCurW64VXM4fqwMI55E19pZJwS85yLPHhxQT&#10;bWc+0bX0tQgQdgkqaLwfEild1ZBBt7YDcfB+7GjQBznWUo84B7jp5TaO99Jgy2GhwYGKhqqunEyg&#10;zK/HaHPcffddNPkCv6JCukmp56fl/Q2Ep8Xfw//tT63gZb+F2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bGiMMAAADcAAAADwAAAAAAAAAAAAAAAACYAgAAZHJzL2Rv&#10;d25yZXYueG1sUEsFBgAAAAAEAAQA9QAAAIgDAAAAAA==&#10;" fillcolor="#bfbfbf">
                    <v:textbox>
                      <w:txbxContent>
                        <w:p w:rsidR="008A5D1D" w:rsidRPr="00440A31" w:rsidRDefault="008A5D1D" w:rsidP="008A5D1D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  <v:group id="Group 575" o:spid="_x0000_s1258" style="position:absolute;left:945;top:5360;width:63392;height:21050" coordorigin="1237,11313" coordsize="9983,3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Picture 113" o:spid="_x0000_s1259" type="#_x0000_t75" alt="TRUNK with net" style="position:absolute;left:4020;top:11777;width:4298;height:2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5c1nGAAAA3AAAAA8AAABkcnMvZG93bnJldi54bWxEj0FrwkAUhO8F/8PyhN7qxoKpRleRUEmR&#10;gkS9eHtkn0kw+zZkV037691CweMwM98wi1VvGnGjztWWFYxHEQjiwuqaSwXHw+ZtCsJ5ZI2NZVLw&#10;Qw5Wy8HLAhNt75zTbe9LESDsElRQed8mUrqiIoNuZFvi4J1tZ9AH2ZVSd3gPcNPI9yiKpcGaw0KF&#10;LaUVFZf91SjIst/8Osu/TzrOtv04PX1O012k1OuwX89BeOr9M/zf/tIKJh8x/J0JR0Au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vlzWcYAAADcAAAADwAAAAAAAAAAAAAA&#10;AACfAgAAZHJzL2Rvd25yZXYueG1sUEsFBgAAAAAEAAQA9wAAAJIDAAAAAA==&#10;">
                    <v:imagedata r:id="rId104" o:title="TRUNK with net"/>
                  </v:shape>
                  <v:shape id="AutoShape 114" o:spid="_x0000_s1260" type="#_x0000_t6" style="position:absolute;left:7992;top:11311;width:339;height:1560;rotation:-79571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izH8MA&#10;AADcAAAADwAAAGRycy9kb3ducmV2LnhtbESPQWvCQBSE70L/w/KE3nRji0ZS11BaKjkV1Hh/ZF+T&#10;YPZturtN0n/fFQoeh5n5htnlk+nEQM63lhWslgkI4srqlmsF5fljsQXhA7LGzjIp+CUP+f5htsNM&#10;25GPNJxCLSKEfYYKmhD6TEpfNWTQL21PHL0v6wyGKF0ttcMxwk0nn5JkIw22HBca7Omtoep6+jEK&#10;Dkl7vHRn+rwW3r0Xzwcav0tS6nE+vb6ACDSFe/i/XWgF6zSF25l4BO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izH8MAAADcAAAADwAAAAAAAAAAAAAAAACYAgAAZHJzL2Rv&#10;d25yZXYueG1sUEsFBgAAAAAEAAQA9QAAAIgDAAAAAA==&#10;" fillcolor="black"/>
                  <v:shape id="AutoShape 115" o:spid="_x0000_s1261" type="#_x0000_t6" style="position:absolute;left:4091;top:11525;width:321;height:1354;rotation:-7606640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9g7sQA&#10;AADcAAAADwAAAGRycy9kb3ducmV2LnhtbERPz2vCMBS+C/sfwhvsIpo60LnOKHMoDMSDnQ69PZq3&#10;pqx56ZpYu//eHASPH9/v2aKzlWip8aVjBaNhAoI4d7rkQsH+az2YgvABWWPlmBT8k4fF/KE3w1S7&#10;C++ozUIhYgj7FBWYEOpUSp8bsuiHriaO3I9rLIYIm0LqBi8x3FbyOUkm0mLJscFgTR+G8t/sbBX4&#10;1+XhrzDbzWT1ve5ok8jTsd8q9fTYvb+BCNSFu/jm/tQKxi9xbTwTj4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/YO7EAAAA3AAAAA8AAAAAAAAAAAAAAAAAmAIAAGRycy9k&#10;b3ducmV2LnhtbFBLBQYAAAAABAAEAPUAAACJAwAAAAA=&#10;" fillcolor="black"/>
                  <v:shape id="AutoShape 116" o:spid="_x0000_s1262" type="#_x0000_t103" style="position:absolute;left:7064;top:12032;width:391;height:691;rotation:-761358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4eMYA&#10;AADcAAAADwAAAGRycy9kb3ducmV2LnhtbESPW2sCMRSE34X+h3AKvmm2Yr1sjVJEQYo+eEHt22Fz&#10;urt0c7IkUdd/bwpCH4eZ+YaZzBpTiSs5X1pW8NZNQBBnVpecKzjsl50RCB+QNVaWScGdPMymL60J&#10;ptreeEvXXchFhLBPUUERQp1K6bOCDPqurYmj92OdwRCly6V2eItwU8lekgykwZLjQoE1zQvKfncX&#10;o6Cf8Jk2w9Nidf82uHHrw/n4tVCq/dp8foAI1IT/8LO90greh2P4OxOP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g4eMYAAADcAAAADwAAAAAAAAAAAAAAAACYAgAAZHJz&#10;L2Rvd25yZXYueG1sUEsFBgAAAAAEAAQA9QAAAIsDAAAAAA==&#10;"/>
                  <v:shape id="AutoShape 117" o:spid="_x0000_s1263" type="#_x0000_t103" style="position:absolute;left:4967;top:11990;width:391;height:691;rotation:-7613583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yy7r8A&#10;AADcAAAADwAAAGRycy9kb3ducmV2LnhtbERP3UrDMBS+F3yHcATv1nQDZeuWliEMBFFYtwc4NGdN&#10;WXJSktjWtzcXgpcf3/+hWZwVE4U4eFawLkoQxJ3XA/cKrpfTagsiJmSN1jMp+KEITf34cMBK+5nP&#10;NLWpFzmEY4UKTEpjJWXsDDmMhR+JM3fzwWHKMPRSB5xzuLNyU5av0uHAucHgSG+Gunv77RS0+mNH&#10;HOZypKv7mtafdkZjlXp+Wo57EImW9C/+c79rBS/bPD+fyUdA1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nLLuvwAAANwAAAAPAAAAAAAAAAAAAAAAAJgCAABkcnMvZG93bnJl&#10;di54bWxQSwUGAAAAAAQABAD1AAAAhAMAAAAA&#10;"/>
                  <v:rect id="Rectangle 118" o:spid="_x0000_s1264" style="position:absolute;left:1237;top:11313;width:2483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91SsUA&#10;AADcAAAADwAAAGRycy9kb3ducmV2LnhtbESPQWvCQBSE7wX/w/KE3pqNlorGrCIWS3vU5NLbM/tM&#10;0mbfhuyapP31XUHocZiZb5h0O5pG9NS52rKCWRSDIC6srrlUkGeHpyUI55E1NpZJwQ852G4mDykm&#10;2g58pP7kSxEg7BJUUHnfJlK6oiKDLrItcfAutjPog+xKqTscAtw0ch7HC2mw5rBQYUv7iorv09Uo&#10;ONfzHH+P2VtsVodn/zFmX9fPV6Uep+NuDcLT6P/D9/a7VvCynMHt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3VKxQAAANwAAAAPAAAAAAAAAAAAAAAAAJgCAABkcnMv&#10;ZG93bnJldi54bWxQSwUGAAAAAAQABAD1AAAAigMAAAAA&#10;"/>
                  <v:rect id="Rectangle 119" o:spid="_x0000_s1265" style="position:absolute;left:8737;top:11313;width:2483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3rPcUA&#10;AADcAAAADwAAAGRycy9kb3ducmV2LnhtbESPQWvCQBSE74X+h+UVeqsbUxQbXaW0pLTHJF56e2af&#10;STT7NmTXmPrru4LgcZiZb5jVZjStGKh3jWUF00kEgri0uuFKwbZIXxYgnEfW2FomBX/kYLN+fFhh&#10;ou2ZMxpyX4kAYZeggtr7LpHSlTUZdBPbEQdvb3uDPsi+krrHc4CbVsZRNJcGGw4LNXb0UVN5zE9G&#10;wa6Jt3jJiq/IvKWv/mcsDqffT6Wen8b3JQhPo7+Hb+1vrWC2iOF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es9xQAAANwAAAAPAAAAAAAAAAAAAAAAAJgCAABkcnMv&#10;ZG93bnJldi54bWxQSwUGAAAAAAQABAD1AAAAigMAAAAA&#10;"/>
                  <v:shape id="Picture 120" o:spid="_x0000_s1266" type="#_x0000_t75" alt="20LA" style="position:absolute;left:8942;top:11448;width:2027;height:3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l9QPFAAAA3AAAAA8AAABkcnMvZG93bnJldi54bWxEj0FrwkAUhO+F/oflFXqrm7RUJbpKEAqF&#10;QrBREW+P7DMJZt+G3a1J/31XKHgcZuYbZrkeTSeu5HxrWUE6SUAQV1a3XCvY7z5e5iB8QNbYWSYF&#10;v+RhvXp8WGKm7cDfdC1DLSKEfYYKmhD6TEpfNWTQT2xPHL2zdQZDlK6W2uEQ4aaTr0kylQZbjgsN&#10;9rRpqLqUP0aBn6bbsqCNC2V3mh3N/isvDk6p56cxX4AINIZ7+L/9qRW8z9/gdiYe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5fUDxQAAANwAAAAPAAAAAAAAAAAAAAAA&#10;AJ8CAABkcnMvZG93bnJldi54bWxQSwUGAAAAAAQABAD3AAAAkQMAAAAA&#10;">
                    <v:imagedata r:id="rId105" o:title="20LA"/>
                  </v:shape>
                  <v:shape id="Picture 121" o:spid="_x0000_s1267" type="#_x0000_t75" alt="20LA" style="position:absolute;left:1468;top:11448;width:2032;height:3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Hk8bEAAAA3AAAAA8AAABkcnMvZG93bnJldi54bWxEj0trwkAUhfdC/8NwC90EnRh8ER2lFFq6&#10;s7Wi20vmmgQzd8LMNEn/vSMUXB7O4+NsdoNpREfO15YVTCcpCOLC6ppLBcef9/EKhA/IGhvLpOCP&#10;POy2T6MN5tr2/E3dIZQijrDPUUEVQptL6YuKDPqJbYmjd7HOYIjSlVI77OO4aWSWpgtpsOZIqLCl&#10;t4qK6+HXRIg+fu3NYplMdcNF6c6nj3OSKfXyPLyuQQQawiP83/7UCuarGdzPxCMgt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Hk8bEAAAA3AAAAA8AAAAAAAAAAAAAAAAA&#10;nwIAAGRycy9kb3ducmV2LnhtbFBLBQYAAAAABAAEAPcAAACQAwAAAAA=&#10;">
                    <v:imagedata r:id="rId106" o:title="20LA"/>
                  </v:shape>
                </v:group>
              </v:group>
            </w:pict>
          </mc:Fallback>
        </mc:AlternateContent>
      </w:r>
      <w:r>
        <w:br w:type="page"/>
      </w:r>
    </w:p>
    <w:p w:rsidR="008A5D1D" w:rsidRDefault="008A5D1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-3216166</wp:posOffset>
                </wp:positionH>
                <wp:positionV relativeFrom="paragraph">
                  <wp:posOffset>145743</wp:posOffset>
                </wp:positionV>
                <wp:extent cx="6409318" cy="2687802"/>
                <wp:effectExtent l="0" t="0" r="10795" b="17780"/>
                <wp:wrapNone/>
                <wp:docPr id="599" name="Group 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9318" cy="2687802"/>
                          <a:chOff x="0" y="0"/>
                          <a:chExt cx="6409318" cy="2687802"/>
                        </a:xfrm>
                      </wpg:grpSpPr>
                      <wps:wsp>
                        <wps:cNvPr id="587" name="Text Box 5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34747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5D1D" w:rsidRPr="00440A31" w:rsidRDefault="008A5D1D" w:rsidP="008A5D1D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91" name="Group 591"/>
                        <wpg:cNvGrpSpPr>
                          <a:grpSpLocks/>
                        </wpg:cNvGrpSpPr>
                        <wpg:grpSpPr bwMode="auto">
                          <a:xfrm>
                            <a:off x="7883" y="433552"/>
                            <a:ext cx="6401435" cy="2254250"/>
                            <a:chOff x="1179" y="2683"/>
                            <a:chExt cx="10081" cy="3550"/>
                          </a:xfrm>
                        </wpg:grpSpPr>
                        <pic:pic xmlns:pic="http://schemas.openxmlformats.org/drawingml/2006/picture">
                          <pic:nvPicPr>
                            <pic:cNvPr id="592" name="Picture 123" descr="1L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85" y="4225"/>
                              <a:ext cx="4560" cy="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93" name="AutoShape 124"/>
                          <wps:cNvSpPr>
                            <a:spLocks noChangeArrowheads="1"/>
                          </wps:cNvSpPr>
                          <wps:spPr bwMode="auto">
                            <a:xfrm rot="78263723">
                              <a:off x="8183" y="2918"/>
                              <a:ext cx="339" cy="1560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Rectangl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7" y="2683"/>
                              <a:ext cx="2483" cy="35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AutoShape 126"/>
                          <wps:cNvSpPr>
                            <a:spLocks noChangeArrowheads="1"/>
                          </wps:cNvSpPr>
                          <wps:spPr bwMode="auto">
                            <a:xfrm rot="8136277" flipH="1">
                              <a:off x="3810" y="2918"/>
                              <a:ext cx="339" cy="1560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Rectangle 127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179" y="2683"/>
                              <a:ext cx="2483" cy="35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7" name="Picture 128" descr="21L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7" y="2918"/>
                              <a:ext cx="2096" cy="31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8" name="Picture 129" descr="21L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6" y="2888"/>
                              <a:ext cx="2084" cy="31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99" o:spid="_x0000_s1268" style="position:absolute;margin-left:-253.25pt;margin-top:11.5pt;width:504.65pt;height:211.65pt;z-index:251894784" coordsize="64093,26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oYrUSAjKAAAIygAAFQAAAGRycy9tZWRpYS9pbWFnZTMuanBlZ//Y/+AAEEpGSUYA&#10;AQEBANwA3AAA/9sAQwACAQECAQECAgICAgICAgMFAwMDAwMGBAQDBQcGBwcHBgcHCAkLCQgICggH&#10;BwoNCgoLDAwMDAcJDg8NDA4LDAwM/8AACwgB5AE+AQER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">
                <v:shape id="Text Box 587" o:spid="_x0000_s1269" type="#_x0000_t202" style="position:absolute;width:4572;height:3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2D6sIA&#10;AADcAAAADwAAAGRycy9kb3ducmV2LnhtbESPQYvCMBSE78L+h/AWvBRNVVyla5SlIHoTu8ueH82z&#10;LTYvpUlt/fdGEDwOM/MNs9kNphY3al1lWcFsGoMgzq2uuFDw97ufrEE4j6yxtkwK7uRgt/0YbTDR&#10;tucz3TJfiABhl6CC0vsmkdLlJRl0U9sQB+9iW4M+yLaQusU+wE0t53H8JQ1WHBZKbCgtKb9mnQmU&#10;fnWIZofFf32NOp/iKUql65Qafw4/3yA8Df4dfrWPWsFyvYLnmXAE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YPqwgAAANwAAAAPAAAAAAAAAAAAAAAAAJgCAABkcnMvZG93&#10;bnJldi54bWxQSwUGAAAAAAQABAD1AAAAhwMAAAAA&#10;" fillcolor="#bfbfbf">
                  <v:textbox>
                    <w:txbxContent>
                      <w:p w:rsidR="008A5D1D" w:rsidRPr="00440A31" w:rsidRDefault="008A5D1D" w:rsidP="008A5D1D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</w:rPr>
                          <w:t>15</w:t>
                        </w:r>
                      </w:p>
                    </w:txbxContent>
                  </v:textbox>
                </v:shape>
                <v:group id="Group 591" o:spid="_x0000_s1270" style="position:absolute;left:78;top:4335;width:64015;height:22543" coordorigin="1179,2683" coordsize="10081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Picture 123" o:spid="_x0000_s1271" type="#_x0000_t75" alt="1LA" style="position:absolute;left:3885;top:4225;width:456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SUzXEAAAA3AAAAA8AAABkcnMvZG93bnJldi54bWxEj09rAjEUxO+C3yE8oTfNGmipq1GkVFrE&#10;S/1zf2yeu6ublyWJuvrpm0LB4zAzv2Fmi8424ko+1I41jEcZCOLCmZpLDfvdavgOIkRkg41j0nCn&#10;AIt5vzfD3Lgb/9B1G0uRIBxy1FDF2OZShqIii2HkWuLkHZ23GJP0pTQebwluG6my7E1arDktVNjS&#10;R0XFeXuxGk6P9V2dJp9H/6WU8uGwKZzaaP0y6JZTEJG6+Az/t7+NhteJgr8z6QjI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SUzXEAAAA3AAAAA8AAAAAAAAAAAAAAAAA&#10;nwIAAGRycy9kb3ducmV2LnhtbFBLBQYAAAAABAAEAPcAAACQAwAAAAA=&#10;">
                    <v:imagedata r:id="rId110" o:title="1LA"/>
                  </v:shape>
                  <v:shape id="AutoShape 124" o:spid="_x0000_s1272" type="#_x0000_t6" style="position:absolute;left:8183;top:2918;width:339;height:1560;rotation:-888698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1gIMQA&#10;AADcAAAADwAAAGRycy9kb3ducmV2LnhtbESP0WrCQBRE3wv+w3KFvunG1opGV7GFglCoGv2AS/aa&#10;rMneDdlV49+7BaGPw8ycYRarztbiSq03jhWMhgkI4txpw4WC4+F7MAXhA7LG2jEpuJOH1bL3ssBU&#10;uxvv6ZqFQkQI+xQVlCE0qZQ+L8miH7qGOHon11oMUbaF1C3eItzW8i1JJtKi4bhQYkNfJeVVdrEK&#10;Zp+VuVS/+FPvu9N5a+Q426FT6rXfrecgAnXhP/xsb7SCj9k7/J2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tYCDEAAAA3AAAAA8AAAAAAAAAAAAAAAAAmAIAAGRycy9k&#10;b3ducmV2LnhtbFBLBQYAAAAABAAEAPUAAACJAwAAAAA=&#10;" fillcolor="black"/>
                  <v:rect id="Rectangle 125" o:spid="_x0000_s1273" style="position:absolute;left:8777;top:2683;width:2483;height:3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AD8QA&#10;AADcAAAADwAAAGRycy9kb3ducmV2LnhtbESPT4vCMBTE7wt+h/AEb2vqX9auUURR9Kj1sre3zbOt&#10;Ni+liVr99JsFweMwM79hpvPGlOJGtSssK+h1IxDEqdUFZwqOyfrzC4TzyBpLy6TgQQ7ms9bHFGNt&#10;77yn28FnIkDYxagg976KpXRpTgZd11bEwTvZ2qAPss6krvEe4KaU/SgaS4MFh4UcK1rmlF4OV6Pg&#10;t+gf8blPNpGZrAd+1yTn689KqU67WXyD8NT4d/jV3moFo8kQ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RQA/EAAAA3AAAAA8AAAAAAAAAAAAAAAAAmAIAAGRycy9k&#10;b3ducmV2LnhtbFBLBQYAAAAABAAEAPUAAACJAwAAAAA=&#10;"/>
                  <v:shape id="AutoShape 126" o:spid="_x0000_s1274" type="#_x0000_t6" style="position:absolute;left:3810;top:2918;width:339;height:1560;rotation:-8886984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6DysUA&#10;AADcAAAADwAAAGRycy9kb3ducmV2LnhtbESP3WrCQBSE74W+w3IK3ummitKkrlIK/hSR0lTvD9lj&#10;EsyeXbKrxrd3C4KXw8x8w8wWnWnEhVpfW1bwNkxAEBdW11wq2P8tB+8gfEDW2FgmBTfysJi/9GaY&#10;aXvlX7rkoRQRwj5DBVUILpPSFxUZ9EPriKN3tK3BEGVbSt3iNcJNI0dJMpUGa44LFTr6qqg45Wej&#10;4Ge7bnaps3l+KutuPD6uDu57pFT/tfv8ABGoC8/wo73RCibpBP7P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oPKxQAAANwAAAAPAAAAAAAAAAAAAAAAAJgCAABkcnMv&#10;ZG93bnJldi54bWxQSwUGAAAAAAQABAD1AAAAigMAAAAA&#10;" fillcolor="black"/>
                  <v:rect id="Rectangle 127" o:spid="_x0000_s1275" style="position:absolute;left:1179;top:2683;width:2483;height:355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oVGcUA&#10;AADcAAAADwAAAGRycy9kb3ducmV2LnhtbESPQWvCQBSE70L/w/IKvZlNbZQ2dZVSKMSLoBZyfWZf&#10;k9Ds27C7jcm/7wqCx2FmvmHW29F0YiDnW8sKnpMUBHFldcu1gu/T1/wVhA/IGjvLpGAiD9vNw2yN&#10;ubYXPtBwDLWIEPY5KmhC6HMpfdWQQZ/Ynjh6P9YZDFG6WmqHlwg3nVyk6UoabDkuNNjTZ0PV7/HP&#10;KCj6/XnnFmbaZ+dMTmP14oeyVOrpcfx4BxFoDPfwrV1oBcu3FVzP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hUZxQAAANwAAAAPAAAAAAAAAAAAAAAAAJgCAABkcnMv&#10;ZG93bnJldi54bWxQSwUGAAAAAAQABAD1AAAAigMAAAAA&#10;"/>
                  <v:shape id="Picture 128" o:spid="_x0000_s1276" type="#_x0000_t75" alt="21LA" style="position:absolute;left:9007;top:2918;width:2096;height:3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QYMrFAAAA3AAAAA8AAABkcnMvZG93bnJldi54bWxEj0GLwjAUhO+C/yG8BS+ypiparUYR2QXF&#10;vawK4u3RvG2LzUtpotZ/bwRhj8PMfMPMl40pxY1qV1hW0O9FIIhTqwvOFBwP358TEM4jaywtk4IH&#10;OVgu2q05Jtre+Zdue5+JAGGXoILc+yqR0qU5GXQ9WxEH78/WBn2QdSZ1jfcAN6UcRNFYGiw4LORY&#10;0Tqn9LK/GgU/cXaZdo+7U38Yu+05+tLjQ6yV6nw0qxkIT43/D7/bG61gNI3hdSYcAbl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EGDKxQAAANwAAAAPAAAAAAAAAAAAAAAA&#10;AJ8CAABkcnMvZG93bnJldi54bWxQSwUGAAAAAAQABAD3AAAAkQMAAAAA&#10;">
                    <v:imagedata r:id="rId111" o:title="21LA"/>
                  </v:shape>
                  <v:shape id="Picture 129" o:spid="_x0000_s1277" type="#_x0000_t75" alt="21LA" style="position:absolute;left:1386;top:2888;width:2084;height:3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fb2jCAAAA3AAAAA8AAABkcnMvZG93bnJldi54bWxET8tqwkAU3Rf8h+EK7urEokWjo2jx0Xan&#10;RtxeMtckJHMnZMYY/95ZFLo8nPdi1ZlKtNS4wrKC0TACQZxaXXCmIDnv3qcgnEfWWFkmBU9ysFr2&#10;3hYYa/vgI7Unn4kQwi5GBbn3dSylS3My6Ia2Jg7czTYGfYBNJnWDjxBuKvkRRZ/SYMGhIceavnJK&#10;y9PdKDjsk8nvVT79pv0xVXnZlsV1nCg16HfrOQhPnf8X/7m/tYLJLKwNZ8IRkM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n29owgAAANwAAAAPAAAAAAAAAAAAAAAAAJ8C&#10;AABkcnMvZG93bnJldi54bWxQSwUGAAAAAAQABAD3AAAAjgMAAAAA&#10;">
                    <v:imagedata r:id="rId112" o:title="21LA"/>
                  </v:shape>
                </v:group>
              </v:group>
            </w:pict>
          </mc:Fallback>
        </mc:AlternateContent>
      </w:r>
      <w:r>
        <w:br w:type="page"/>
      </w:r>
    </w:p>
    <w:p w:rsidR="004F4B84" w:rsidRDefault="004F4B84">
      <w:pPr>
        <w:ind w:right="-36"/>
        <w:sectPr w:rsidR="004F4B84">
          <w:headerReference w:type="default" r:id="rId113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7940D3" w:rsidRDefault="007940D3"/>
    <w:p w:rsidR="00164B9D" w:rsidRDefault="00164B9D" w:rsidP="00164B9D">
      <w:pPr>
        <w:pStyle w:val="CheckListTitle"/>
      </w:pPr>
      <w:r>
        <w:t>Accessory Function Checks</w:t>
      </w:r>
    </w:p>
    <w:p w:rsidR="00164B9D" w:rsidRDefault="000E130B" w:rsidP="000E130B">
      <w:pPr>
        <w:pStyle w:val="CheckList"/>
        <w:spacing w:line="240" w:lineRule="auto"/>
      </w:pPr>
      <w:r w:rsidRPr="001429CE">
        <w:t>Confirm that the net is attached properly to the anchor points in the vehicle</w:t>
      </w:r>
      <w:r>
        <w:rPr>
          <w:noProof/>
        </w:rPr>
        <w:t xml:space="preserve"> </w:t>
      </w:r>
      <w:r w:rsidR="00164B9D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 wp14:anchorId="3BA7809C" wp14:editId="23FDA9F4">
                <wp:simplePos x="0" y="0"/>
                <wp:positionH relativeFrom="column">
                  <wp:posOffset>192405</wp:posOffset>
                </wp:positionH>
                <wp:positionV relativeFrom="paragraph">
                  <wp:posOffset>46990</wp:posOffset>
                </wp:positionV>
                <wp:extent cx="182880" cy="182880"/>
                <wp:effectExtent l="11430" t="8890" r="15240" b="8255"/>
                <wp:wrapNone/>
                <wp:docPr id="21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CD38C2" id="AutoShape 74" o:spid="_x0000_s1026" style="position:absolute;margin-left:15.15pt;margin-top:3.7pt;width:14.4pt;height:14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" o:allowincell="f" strokeweight="1pt"/>
            </w:pict>
          </mc:Fallback>
        </mc:AlternateContent>
      </w:r>
    </w:p>
    <w:p w:rsidR="00164B9D" w:rsidRDefault="00164B9D" w:rsidP="00164B9D">
      <w:pPr>
        <w:pStyle w:val="CheckList"/>
      </w:pPr>
    </w:p>
    <w:p w:rsidR="00164B9D" w:rsidRDefault="00164B9D" w:rsidP="00164B9D">
      <w:pPr>
        <w:pStyle w:val="CheckList"/>
      </w:pPr>
    </w:p>
    <w:p w:rsidR="00164B9D" w:rsidRDefault="00164B9D" w:rsidP="00164B9D">
      <w:pPr>
        <w:pStyle w:val="CheckList"/>
      </w:pPr>
    </w:p>
    <w:p w:rsidR="00164B9D" w:rsidRDefault="00164B9D" w:rsidP="00164B9D">
      <w:pPr>
        <w:pStyle w:val="CheckList"/>
      </w:pPr>
    </w:p>
    <w:p w:rsidR="00164B9D" w:rsidRDefault="00164B9D" w:rsidP="00164B9D">
      <w:pPr>
        <w:pStyle w:val="CheckList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1" layoutInCell="1" allowOverlap="1" wp14:anchorId="4C47EC7B" wp14:editId="7E480D5C">
                <wp:simplePos x="0" y="0"/>
                <wp:positionH relativeFrom="column">
                  <wp:posOffset>5080</wp:posOffset>
                </wp:positionH>
                <wp:positionV relativeFrom="paragraph">
                  <wp:posOffset>1722755</wp:posOffset>
                </wp:positionV>
                <wp:extent cx="6492240" cy="0"/>
                <wp:effectExtent l="14605" t="17780" r="17780" b="10795"/>
                <wp:wrapNone/>
                <wp:docPr id="2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537AF" id="Line 136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135.65pt" to="511.6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GYhFQIAACw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" strokeweight="1.5pt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1" layoutInCell="1" allowOverlap="1" wp14:anchorId="2D358B18" wp14:editId="7A25D72E">
                <wp:simplePos x="0" y="0"/>
                <wp:positionH relativeFrom="column">
                  <wp:posOffset>5080</wp:posOffset>
                </wp:positionH>
                <wp:positionV relativeFrom="paragraph">
                  <wp:posOffset>-116205</wp:posOffset>
                </wp:positionV>
                <wp:extent cx="6492240" cy="0"/>
                <wp:effectExtent l="14605" t="17145" r="17780" b="11430"/>
                <wp:wrapNone/>
                <wp:docPr id="1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56C11" id="Line 75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9.15pt" to="511.6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Mi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" strokeweight="1.5pt">
                <w10:anchorlock/>
              </v:line>
            </w:pict>
          </mc:Fallback>
        </mc:AlternateContent>
      </w:r>
      <w:r>
        <w:t>Vehicle Function Checks</w:t>
      </w:r>
    </w:p>
    <w:p w:rsidR="00164B9D" w:rsidRDefault="000E130B" w:rsidP="00164B9D">
      <w:pPr>
        <w:pStyle w:val="CheckList"/>
      </w:pPr>
      <w:r w:rsidRPr="001429CE">
        <w:t xml:space="preserve">Vehicle </w:t>
      </w:r>
      <w:r>
        <w:t>trunk</w:t>
      </w:r>
      <w:r w:rsidRPr="001429CE">
        <w:t xml:space="preserve"> operation</w:t>
      </w:r>
      <w:r>
        <w:rPr>
          <w:noProof/>
        </w:rPr>
        <w:t xml:space="preserve"> </w:t>
      </w:r>
      <w:r w:rsidR="00164B9D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1" layoutInCell="0" allowOverlap="1" wp14:anchorId="5616A711" wp14:editId="3E141F07">
                <wp:simplePos x="0" y="0"/>
                <wp:positionH relativeFrom="column">
                  <wp:posOffset>180975</wp:posOffset>
                </wp:positionH>
                <wp:positionV relativeFrom="paragraph">
                  <wp:posOffset>111125</wp:posOffset>
                </wp:positionV>
                <wp:extent cx="182880" cy="182880"/>
                <wp:effectExtent l="9525" t="6350" r="7620" b="10795"/>
                <wp:wrapNone/>
                <wp:docPr id="1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F74154" id="AutoShape 78" o:spid="_x0000_s1026" style="position:absolute;margin-left:14.25pt;margin-top:8.75pt;width:14.4pt;height:14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wwww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164B9D" w:rsidRDefault="00164B9D" w:rsidP="00164B9D">
      <w:pPr>
        <w:pStyle w:val="CheckList"/>
      </w:pPr>
    </w:p>
    <w:p w:rsidR="00164B9D" w:rsidRDefault="00164B9D" w:rsidP="00164B9D">
      <w:pPr>
        <w:pStyle w:val="CheckList"/>
      </w:pPr>
    </w:p>
    <w:p w:rsidR="00164B9D" w:rsidRDefault="00164B9D" w:rsidP="00164B9D">
      <w:pPr>
        <w:pStyle w:val="CheckList"/>
        <w:rPr>
          <w:u w:val="single"/>
        </w:rPr>
      </w:pPr>
    </w:p>
    <w:p w:rsidR="00164B9D" w:rsidRDefault="00164B9D" w:rsidP="00164B9D">
      <w:pPr>
        <w:rPr>
          <w:szCs w:val="20"/>
        </w:rPr>
      </w:pPr>
    </w:p>
    <w:p w:rsidR="00164B9D" w:rsidRDefault="00164B9D" w:rsidP="00164B9D">
      <w:pPr>
        <w:pStyle w:val="CheckListTitle"/>
      </w:pPr>
      <w:r>
        <w:t>Vehicle Appearance Check</w:t>
      </w:r>
    </w:p>
    <w:p w:rsidR="00164B9D" w:rsidRDefault="00164B9D" w:rsidP="00164B9D">
      <w:pPr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58592" behindDoc="0" locked="1" layoutInCell="0" allowOverlap="1" wp14:anchorId="1E56E005" wp14:editId="05DCDED6">
                <wp:simplePos x="0" y="0"/>
                <wp:positionH relativeFrom="column">
                  <wp:posOffset>165100</wp:posOffset>
                </wp:positionH>
                <wp:positionV relativeFrom="paragraph">
                  <wp:posOffset>8890</wp:posOffset>
                </wp:positionV>
                <wp:extent cx="182880" cy="182880"/>
                <wp:effectExtent l="12700" t="8890" r="13970" b="8255"/>
                <wp:wrapNone/>
                <wp:docPr id="1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D888A5" id="AutoShape 137" o:spid="_x0000_s1026" style="position:absolute;margin-left:13pt;margin-top:.7pt;width:14.4pt;height:14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Pr="00F4327A">
        <w:rPr>
          <w:szCs w:val="20"/>
        </w:rPr>
        <w:t>After accessory installation and removal of</w:t>
      </w:r>
      <w:r>
        <w:rPr>
          <w:szCs w:val="20"/>
        </w:rPr>
        <w:t xml:space="preserve"> </w:t>
      </w:r>
      <w:r w:rsidRPr="00F4327A">
        <w:rPr>
          <w:szCs w:val="20"/>
        </w:rPr>
        <w:t>protective cover(s)</w:t>
      </w:r>
      <w:r>
        <w:rPr>
          <w:szCs w:val="20"/>
        </w:rPr>
        <w:t xml:space="preserve">, perform a visual inspection. </w:t>
      </w:r>
    </w:p>
    <w:p w:rsidR="00164B9D" w:rsidRDefault="00164B9D" w:rsidP="00164B9D">
      <w:pPr>
        <w:rPr>
          <w:szCs w:val="20"/>
        </w:rPr>
      </w:pPr>
    </w:p>
    <w:p w:rsidR="00164B9D" w:rsidRDefault="00164B9D" w:rsidP="00164B9D">
      <w:pPr>
        <w:rPr>
          <w:szCs w:val="20"/>
        </w:rPr>
      </w:pPr>
      <w:r>
        <w:rPr>
          <w:szCs w:val="20"/>
        </w:rPr>
        <w:t xml:space="preserve"> </w:t>
      </w:r>
      <w:r>
        <w:rPr>
          <w:szCs w:val="20"/>
        </w:rPr>
        <w:br w:type="column"/>
      </w:r>
    </w:p>
    <w:p w:rsidR="00164B9D" w:rsidRDefault="00164B9D" w:rsidP="00164B9D">
      <w:pPr>
        <w:ind w:firstLine="720"/>
        <w:rPr>
          <w:szCs w:val="20"/>
        </w:rPr>
      </w:pPr>
    </w:p>
    <w:p w:rsidR="00164B9D" w:rsidRDefault="00164B9D" w:rsidP="00164B9D">
      <w:pPr>
        <w:ind w:firstLine="720"/>
        <w:rPr>
          <w:szCs w:val="20"/>
        </w:rPr>
      </w:pPr>
    </w:p>
    <w:p w:rsidR="00164B9D" w:rsidRDefault="000E130B" w:rsidP="000E130B">
      <w:pPr>
        <w:spacing w:before="120"/>
        <w:ind w:left="720"/>
      </w:pPr>
      <w:r w:rsidRPr="001429CE">
        <w:t>Confirm net handle is facing toward the rear of the vehicle</w:t>
      </w:r>
    </w:p>
    <w:p w:rsidR="000E130B" w:rsidRDefault="000E130B" w:rsidP="000E130B">
      <w:pPr>
        <w:spacing w:before="120"/>
        <w:ind w:left="720"/>
        <w:rPr>
          <w:szCs w:val="20"/>
        </w:rPr>
      </w:pPr>
      <w:r w:rsidRPr="001429CE">
        <w:t>Confirm upper loops at the top of the net are attached to the upper T-Anchors of the vehicle</w:t>
      </w: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0E130B" w:rsidP="000E130B">
      <w:pPr>
        <w:spacing w:before="240"/>
        <w:ind w:left="720"/>
        <w:rPr>
          <w:szCs w:val="20"/>
        </w:rPr>
      </w:pPr>
      <w:r w:rsidRPr="001429CE">
        <w:t xml:space="preserve">Confirm vehicle </w:t>
      </w:r>
      <w:r>
        <w:t>trunk</w:t>
      </w:r>
      <w:r w:rsidRPr="001429CE">
        <w:t xml:space="preserve"> opens</w:t>
      </w:r>
      <w:r>
        <w:t xml:space="preserve"> &amp; closes properly</w:t>
      </w: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  <w:r>
        <w:rPr>
          <w:szCs w:val="20"/>
        </w:rPr>
        <w:t>E</w:t>
      </w:r>
      <w:r w:rsidRPr="00F4327A">
        <w:rPr>
          <w:szCs w:val="20"/>
        </w:rPr>
        <w:t>nsure no damage (including scuffs and scratches) was caused during the installation process.</w:t>
      </w:r>
    </w:p>
    <w:p w:rsidR="00D72D19" w:rsidRPr="00F4327A" w:rsidRDefault="00164B9D" w:rsidP="00164B9D">
      <w:pPr>
        <w:ind w:left="720"/>
        <w:rPr>
          <w:szCs w:val="20"/>
        </w:rPr>
      </w:pPr>
      <w:r>
        <w:rPr>
          <w:szCs w:val="20"/>
        </w:rPr>
        <w:t>(For PPO installations, refer to TMS Accessory Quality Shipping Standard</w:t>
      </w:r>
      <w:r w:rsidR="00D72D19">
        <w:rPr>
          <w:szCs w:val="20"/>
        </w:rPr>
        <w:t>.)</w:t>
      </w:r>
    </w:p>
    <w:p w:rsidR="004F4B84" w:rsidRDefault="004F4B84">
      <w:pPr>
        <w:pStyle w:val="CheckList"/>
      </w:pPr>
    </w:p>
    <w:p w:rsidR="004F4B84" w:rsidRDefault="004F4B84">
      <w:pPr>
        <w:pStyle w:val="CheckList"/>
      </w:pPr>
    </w:p>
    <w:p w:rsidR="004F4B84" w:rsidRDefault="004F4B84">
      <w:pPr>
        <w:pStyle w:val="CheckList"/>
      </w:pPr>
    </w:p>
    <w:p w:rsidR="004F4B84" w:rsidRDefault="004F4B84">
      <w:pPr>
        <w:sectPr w:rsidR="004F4B84">
          <w:headerReference w:type="default" r:id="rId114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:rsidR="004F4B84" w:rsidRDefault="004F4B84"/>
    <w:sectPr w:rsidR="004F4B84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45FF" w:rsidRDefault="00CC45FF">
      <w:r>
        <w:separator/>
      </w:r>
    </w:p>
  </w:endnote>
  <w:endnote w:type="continuationSeparator" w:id="0">
    <w:p w:rsidR="00CC45FF" w:rsidRDefault="00C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456" w:rsidRDefault="000D045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485" w:rsidRDefault="00173485" w:rsidP="00173485">
    <w:pPr>
      <w:pStyle w:val="Footer"/>
      <w:framePr w:w="1872" w:h="288" w:hSpace="180" w:wrap="around" w:vAnchor="text" w:hAnchor="page" w:x="5184" w:y="70" w:anchorLock="1"/>
      <w:suppressOverlap/>
      <w:jc w:val="center"/>
    </w:pP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0D0456">
      <w:rPr>
        <w:noProof/>
      </w:rPr>
      <w:t>10</w:t>
    </w:r>
    <w:r>
      <w:fldChar w:fldCharType="end"/>
    </w:r>
    <w:r>
      <w:t xml:space="preserve"> of </w:t>
    </w:r>
    <w:r w:rsidR="00CC45FF">
      <w:fldChar w:fldCharType="begin"/>
    </w:r>
    <w:r w:rsidR="00CC45FF">
      <w:instrText xml:space="preserve"> NUMPAGES  \* MERGEFORMAT </w:instrText>
    </w:r>
    <w:r w:rsidR="00CC45FF">
      <w:fldChar w:fldCharType="separate"/>
    </w:r>
    <w:r w:rsidR="000D0456">
      <w:rPr>
        <w:noProof/>
      </w:rPr>
      <w:t>10</w:t>
    </w:r>
    <w:r w:rsidR="00CC45FF">
      <w:rPr>
        <w:noProof/>
      </w:rPr>
      <w:fldChar w:fldCharType="end"/>
    </w:r>
    <w:r>
      <w:t xml:space="preserve"> pages</w:t>
    </w:r>
  </w:p>
  <w:p w:rsidR="00E5305D" w:rsidRDefault="0008025B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1" layoutInCell="0" allowOverlap="1" wp14:anchorId="769C77B9" wp14:editId="6BA9FA07">
              <wp:simplePos x="0" y="0"/>
              <wp:positionH relativeFrom="page">
                <wp:posOffset>6108065</wp:posOffset>
              </wp:positionH>
              <wp:positionV relativeFrom="paragraph">
                <wp:posOffset>73025</wp:posOffset>
              </wp:positionV>
              <wp:extent cx="1143000" cy="182880"/>
              <wp:effectExtent l="0" t="0" r="0" b="7620"/>
              <wp:wrapNone/>
              <wp:docPr id="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025B" w:rsidRDefault="0008025B" w:rsidP="0008025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9C77B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278" type="#_x0000_t202" style="position:absolute;margin-left:480.95pt;margin-top:5.75pt;width:90pt;height:14.4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" o:allowincell="f" filled="f" stroked="f">
              <v:textbox inset="0,0,0,0">
                <w:txbxContent>
                  <w:p w:rsidR="0008025B" w:rsidRDefault="0008025B" w:rsidP="0008025B">
                    <w:pPr>
                      <w:jc w:val="right"/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rPr>
        <w:noProof/>
      </w:rPr>
      <w:t xml:space="preserve"> </w:t>
    </w:r>
    <w:r w:rsidR="00A33E2E">
      <w:rPr>
        <w:noProof/>
      </w:rPr>
      <mc:AlternateContent>
        <mc:Choice Requires="wps">
          <w:drawing>
            <wp:anchor distT="0" distB="0" distL="114300" distR="114300" simplePos="0" relativeHeight="251654656" behindDoc="0" locked="1" layoutInCell="0" allowOverlap="0">
              <wp:simplePos x="0" y="0"/>
              <wp:positionH relativeFrom="page">
                <wp:posOffset>647700</wp:posOffset>
              </wp:positionH>
              <wp:positionV relativeFrom="paragraph">
                <wp:posOffset>22225</wp:posOffset>
              </wp:positionV>
              <wp:extent cx="1143000" cy="183515"/>
              <wp:effectExtent l="0" t="0" r="19050" b="2603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3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5305D" w:rsidRDefault="006400C9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 xml:space="preserve"> </w:t>
                          </w:r>
                          <w:r w:rsidR="005421EB">
                            <w:t xml:space="preserve">Issue: </w:t>
                          </w:r>
                          <w:r w:rsidR="000D0456">
                            <w:t>B</w:t>
                          </w:r>
                          <w:r w:rsidR="0008025B">
                            <w:t xml:space="preserve">  </w:t>
                          </w:r>
                          <w:r w:rsidR="00E5305D">
                            <w:tab/>
                          </w:r>
                          <w:r w:rsidR="005421EB">
                            <w:t>0</w:t>
                          </w:r>
                          <w:r w:rsidR="000D0456">
                            <w:t>4</w:t>
                          </w:r>
                          <w:r w:rsidR="00E5305D">
                            <w:t>/</w:t>
                          </w:r>
                          <w:r w:rsidR="0063358E">
                            <w:t>1</w:t>
                          </w:r>
                          <w:r w:rsidR="000D0456">
                            <w:t>9</w:t>
                          </w:r>
                          <w:r w:rsidR="00E5305D">
                            <w:t>/</w:t>
                          </w:r>
                          <w:r w:rsidR="0008025B">
                            <w:t>20</w:t>
                          </w:r>
                          <w:r w:rsidR="00E5305D">
                            <w:t>1</w:t>
                          </w:r>
                          <w:r w:rsidR="000D0456"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9" type="#_x0000_t202" style="position:absolute;margin-left:51pt;margin-top:1.75pt;width:90pt;height:14.4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" o:allowincell="f" o:allowoverlap="f" strokeweight="1.25pt">
              <v:textbox inset="0,0,0,0">
                <w:txbxContent>
                  <w:p w:rsidR="00E5305D" w:rsidRDefault="006400C9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 xml:space="preserve"> </w:t>
                    </w:r>
                    <w:r w:rsidR="005421EB">
                      <w:t xml:space="preserve">Issue: </w:t>
                    </w:r>
                    <w:r w:rsidR="000D0456">
                      <w:t>B</w:t>
                    </w:r>
                    <w:r w:rsidR="0008025B">
                      <w:t xml:space="preserve">  </w:t>
                    </w:r>
                    <w:r w:rsidR="00E5305D">
                      <w:tab/>
                    </w:r>
                    <w:r w:rsidR="005421EB">
                      <w:t>0</w:t>
                    </w:r>
                    <w:r w:rsidR="000D0456">
                      <w:t>4</w:t>
                    </w:r>
                    <w:r w:rsidR="00E5305D">
                      <w:t>/</w:t>
                    </w:r>
                    <w:r w:rsidR="0063358E">
                      <w:t>1</w:t>
                    </w:r>
                    <w:r w:rsidR="000D0456">
                      <w:t>9</w:t>
                    </w:r>
                    <w:r w:rsidR="00E5305D">
                      <w:t>/</w:t>
                    </w:r>
                    <w:r w:rsidR="0008025B">
                      <w:t>20</w:t>
                    </w:r>
                    <w:r w:rsidR="00E5305D">
                      <w:t>1</w:t>
                    </w:r>
                    <w:r w:rsidR="000D0456">
                      <w:t>6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456" w:rsidRDefault="000D04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45FF" w:rsidRDefault="00CC45FF">
      <w:r>
        <w:separator/>
      </w:r>
    </w:p>
  </w:footnote>
  <w:footnote w:type="continuationSeparator" w:id="0">
    <w:p w:rsidR="00CC45FF" w:rsidRDefault="00CC45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456" w:rsidRDefault="000D045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05D" w:rsidRDefault="0063358E">
    <w:pPr>
      <w:pStyle w:val="HdrLine1"/>
    </w:pPr>
    <w:r>
      <w:t>SCION</w:t>
    </w:r>
    <w:r w:rsidR="00E5305D">
      <w:tab/>
    </w:r>
    <w:r>
      <w:t>iA</w:t>
    </w:r>
    <w:r w:rsidR="00E5305D">
      <w:tab/>
      <w:t>201</w:t>
    </w:r>
    <w:r>
      <w:t>6</w:t>
    </w:r>
    <w:r w:rsidR="00E5305D">
      <w:t xml:space="preserve"> - </w:t>
    </w:r>
    <w:r w:rsidR="00E5305D">
      <w:tab/>
    </w:r>
    <w:r>
      <w:t>CARGO NET</w:t>
    </w:r>
  </w:p>
  <w:p w:rsidR="0063358E" w:rsidRDefault="0063358E">
    <w:pPr>
      <w:pStyle w:val="HdrLine1"/>
    </w:pPr>
    <w:r>
      <w:t>TOYOTA</w:t>
    </w:r>
    <w:r>
      <w:tab/>
      <w:t>YARIS</w:t>
    </w:r>
  </w:p>
  <w:p w:rsidR="00E5305D" w:rsidRDefault="00A33E2E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1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0" t="0" r="0" b="0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4F1DA5" id="Line 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NtFA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7GZz&#10;bRQCAAApBAAADgAAAAAAAAAAAAAAAAAuAgAAZHJzL2Uyb0RvYy54bWxQSwECLQAUAAYACAAAACEA&#10;nEnRqdsAAAAHAQAADwAAAAAAAAAAAAAAAABuBAAAZHJzL2Rvd25yZXYueG1sUEsFBgAAAAAEAAQA&#10;8wAAAHYFAAAAAA==&#10;" o:allowincell="f" strokeweight="2.25pt">
              <w10:anchorlock/>
            </v:line>
          </w:pict>
        </mc:Fallback>
      </mc:AlternateContent>
    </w:r>
    <w:r w:rsidR="00E5305D"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456" w:rsidRDefault="000D0456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05D" w:rsidRDefault="0063358E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t>SCION</w:t>
    </w:r>
    <w:r w:rsidR="00E5305D">
      <w:tab/>
    </w:r>
    <w:r>
      <w:t>iA</w:t>
    </w:r>
    <w:r w:rsidR="00E5305D">
      <w:tab/>
      <w:t>201</w:t>
    </w:r>
    <w:r>
      <w:t>6</w:t>
    </w:r>
    <w:r w:rsidR="00E5305D">
      <w:t xml:space="preserve"> - </w:t>
    </w:r>
    <w:r w:rsidR="00E5305D">
      <w:tab/>
    </w:r>
    <w:r>
      <w:t>CARGO NET</w:t>
    </w:r>
  </w:p>
  <w:p w:rsidR="0063358E" w:rsidRDefault="0063358E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t>TOYOTA</w:t>
    </w:r>
    <w:r>
      <w:tab/>
      <w:t>YARIS</w:t>
    </w:r>
  </w:p>
  <w:p w:rsidR="00E5305D" w:rsidRDefault="00A33E2E">
    <w:pPr>
      <w:pStyle w:val="HdrLine2"/>
      <w:ind w:left="-5112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0" allowOverlap="1" wp14:anchorId="289F82D3" wp14:editId="0A6AAF46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0" t="0" r="0" b="0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AE5694" id="Line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yB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h6CJ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" o:allowincell="f" strokeweight="2.25pt">
              <w10:wrap anchorx="page"/>
              <w10:anchorlock/>
            </v:line>
          </w:pict>
        </mc:Fallback>
      </mc:AlternateContent>
    </w:r>
    <w:r w:rsidR="00E5305D">
      <w:t>Procedure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05D" w:rsidRDefault="0063358E">
    <w:pPr>
      <w:pStyle w:val="HdrLine1"/>
    </w:pPr>
    <w:r>
      <w:t>SCION</w:t>
    </w:r>
    <w:r w:rsidR="00E5305D">
      <w:tab/>
    </w:r>
    <w:r>
      <w:t>iA</w:t>
    </w:r>
    <w:r w:rsidR="00F0428D">
      <w:tab/>
      <w:t>201</w:t>
    </w:r>
    <w:r>
      <w:t>6</w:t>
    </w:r>
    <w:r w:rsidR="00F0428D">
      <w:t xml:space="preserve"> -</w:t>
    </w:r>
    <w:r w:rsidR="00E5305D">
      <w:tab/>
    </w:r>
    <w:r>
      <w:t>CARGO NET</w:t>
    </w:r>
  </w:p>
  <w:p w:rsidR="0063358E" w:rsidRDefault="0063358E">
    <w:pPr>
      <w:pStyle w:val="HdrLine1"/>
    </w:pPr>
    <w:r>
      <w:t>TOYOTA</w:t>
    </w:r>
    <w:r>
      <w:tab/>
      <w:t>YARIS</w:t>
    </w:r>
  </w:p>
  <w:p w:rsidR="00E5305D" w:rsidRDefault="00A33E2E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0" allowOverlap="1">
              <wp:simplePos x="0" y="0"/>
              <wp:positionH relativeFrom="column">
                <wp:posOffset>3246755</wp:posOffset>
              </wp:positionH>
              <wp:positionV relativeFrom="margin">
                <wp:align>bottom</wp:align>
              </wp:positionV>
              <wp:extent cx="0" cy="8441055"/>
              <wp:effectExtent l="19050" t="0" r="19050" b="36195"/>
              <wp:wrapNone/>
              <wp:docPr id="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4105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DA40F0" id="Line 7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margin;mso-width-percent:0;mso-height-percent:0;mso-width-relative:page;mso-height-relative:page" from="255.65pt,0" to="255.65pt,6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" o:allowincell="f" strokeweight="2.25pt">
              <v:stroke startarrowwidth="narrow" startarrowlength="short" endarrowwidth="narrow" endarrowlength="short"/>
              <w10:wrap anchory="margin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0" allowOverlap="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0" t="0" r="0" b="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B80768" id="Line 4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7WNEw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" o:allowincell="f" strokeweight="2.25pt">
              <w10:anchorlock/>
            </v:line>
          </w:pict>
        </mc:Fallback>
      </mc:AlternateContent>
    </w:r>
    <w:r w:rsidR="00E5305D">
      <w:t xml:space="preserve">Checklist - these points </w:t>
    </w:r>
    <w:r w:rsidR="00E5305D">
      <w:rPr>
        <w:b/>
      </w:rPr>
      <w:t>MUST</w:t>
    </w:r>
    <w:r w:rsidR="00E5305D">
      <w:t xml:space="preserve"> be checked to ensure a quality installation.</w:t>
    </w:r>
  </w:p>
  <w:p w:rsidR="00E5305D" w:rsidRDefault="00A33E2E">
    <w:pPr>
      <w:pStyle w:val="HdrLine3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0" t="0" r="0" b="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6B18ED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mf7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" o:allowincell="f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0" t="0" r="0" b="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66F689" id="Line 6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VPM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" o:allowincell="f" strokeweight="1.5pt"/>
          </w:pict>
        </mc:Fallback>
      </mc:AlternateContent>
    </w:r>
    <w:r w:rsidR="00E5305D">
      <w:tab/>
      <w:t>Check:</w:t>
    </w:r>
    <w:r w:rsidR="00E5305D">
      <w:tab/>
      <w:t>Look For: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1C1E6301"/>
    <w:multiLevelType w:val="hybridMultilevel"/>
    <w:tmpl w:val="EFA8CA4E"/>
    <w:lvl w:ilvl="0" w:tplc="90B025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994B08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2023A6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F2246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4487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344F08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7403A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3E79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04CFFB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" w15:restartNumberingAfterBreak="0">
    <w:nsid w:val="4FB33F9B"/>
    <w:multiLevelType w:val="hybridMultilevel"/>
    <w:tmpl w:val="9DF08828"/>
    <w:lvl w:ilvl="0" w:tplc="16A62050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2974C0BC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8078FE42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E1062C5E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6A1C1B78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1722C76A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A7226E94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A2C866CA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EBEC6198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4" w15:restartNumberingAfterBreak="0">
    <w:nsid w:val="773B5F29"/>
    <w:multiLevelType w:val="hybridMultilevel"/>
    <w:tmpl w:val="D8247F04"/>
    <w:lvl w:ilvl="0" w:tplc="7C5081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526DA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68872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9A4F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42B08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45211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405C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A8E0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05251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CCA"/>
    <w:rsid w:val="000011F4"/>
    <w:rsid w:val="00042C2F"/>
    <w:rsid w:val="00045D8D"/>
    <w:rsid w:val="00050D62"/>
    <w:rsid w:val="0008025B"/>
    <w:rsid w:val="00086AD4"/>
    <w:rsid w:val="0009122C"/>
    <w:rsid w:val="000A4EC5"/>
    <w:rsid w:val="000D0456"/>
    <w:rsid w:val="000E130B"/>
    <w:rsid w:val="00111C11"/>
    <w:rsid w:val="001576A7"/>
    <w:rsid w:val="00164B9D"/>
    <w:rsid w:val="00173485"/>
    <w:rsid w:val="001915CD"/>
    <w:rsid w:val="001A1EDB"/>
    <w:rsid w:val="001C4647"/>
    <w:rsid w:val="001E0CCA"/>
    <w:rsid w:val="001E4AB4"/>
    <w:rsid w:val="00211764"/>
    <w:rsid w:val="00242EA7"/>
    <w:rsid w:val="002747DA"/>
    <w:rsid w:val="002947EC"/>
    <w:rsid w:val="002976D4"/>
    <w:rsid w:val="002C259B"/>
    <w:rsid w:val="00303A89"/>
    <w:rsid w:val="00324938"/>
    <w:rsid w:val="00327295"/>
    <w:rsid w:val="00330841"/>
    <w:rsid w:val="00354F80"/>
    <w:rsid w:val="003703F8"/>
    <w:rsid w:val="0037059B"/>
    <w:rsid w:val="003740AB"/>
    <w:rsid w:val="00374EFE"/>
    <w:rsid w:val="003764D3"/>
    <w:rsid w:val="00391F38"/>
    <w:rsid w:val="003C3A9E"/>
    <w:rsid w:val="003E6BD9"/>
    <w:rsid w:val="00416233"/>
    <w:rsid w:val="00416EFD"/>
    <w:rsid w:val="00440171"/>
    <w:rsid w:val="004E0020"/>
    <w:rsid w:val="004F0167"/>
    <w:rsid w:val="004F4B84"/>
    <w:rsid w:val="0052496E"/>
    <w:rsid w:val="005421EB"/>
    <w:rsid w:val="00555A39"/>
    <w:rsid w:val="00576E1E"/>
    <w:rsid w:val="005C2FF9"/>
    <w:rsid w:val="0060124A"/>
    <w:rsid w:val="006327D6"/>
    <w:rsid w:val="0063358E"/>
    <w:rsid w:val="006400C9"/>
    <w:rsid w:val="006B3FA1"/>
    <w:rsid w:val="006D2CE5"/>
    <w:rsid w:val="006E046D"/>
    <w:rsid w:val="006E18CC"/>
    <w:rsid w:val="006F6B85"/>
    <w:rsid w:val="00735FDA"/>
    <w:rsid w:val="007369A0"/>
    <w:rsid w:val="007628EA"/>
    <w:rsid w:val="00763F8F"/>
    <w:rsid w:val="007820E3"/>
    <w:rsid w:val="00784B4D"/>
    <w:rsid w:val="00793E85"/>
    <w:rsid w:val="007940D3"/>
    <w:rsid w:val="007A5090"/>
    <w:rsid w:val="007B67B9"/>
    <w:rsid w:val="007C09E2"/>
    <w:rsid w:val="007D4203"/>
    <w:rsid w:val="007D71F5"/>
    <w:rsid w:val="007E2E23"/>
    <w:rsid w:val="008823BD"/>
    <w:rsid w:val="00897D2F"/>
    <w:rsid w:val="008A5D1D"/>
    <w:rsid w:val="008B09D9"/>
    <w:rsid w:val="00920EDC"/>
    <w:rsid w:val="00923494"/>
    <w:rsid w:val="00936CEB"/>
    <w:rsid w:val="00976206"/>
    <w:rsid w:val="009B582C"/>
    <w:rsid w:val="009D1BE8"/>
    <w:rsid w:val="009D3CCA"/>
    <w:rsid w:val="009E083F"/>
    <w:rsid w:val="009F26FF"/>
    <w:rsid w:val="00A0564F"/>
    <w:rsid w:val="00A0698F"/>
    <w:rsid w:val="00A33E2E"/>
    <w:rsid w:val="00A57649"/>
    <w:rsid w:val="00A70B82"/>
    <w:rsid w:val="00A72CC9"/>
    <w:rsid w:val="00A80D26"/>
    <w:rsid w:val="00AC58C0"/>
    <w:rsid w:val="00AE444E"/>
    <w:rsid w:val="00AF3724"/>
    <w:rsid w:val="00B0365C"/>
    <w:rsid w:val="00B12D79"/>
    <w:rsid w:val="00B44E52"/>
    <w:rsid w:val="00B67322"/>
    <w:rsid w:val="00B80910"/>
    <w:rsid w:val="00B82B3C"/>
    <w:rsid w:val="00B9643B"/>
    <w:rsid w:val="00BA3492"/>
    <w:rsid w:val="00BC0426"/>
    <w:rsid w:val="00BD1AC3"/>
    <w:rsid w:val="00BD3547"/>
    <w:rsid w:val="00BE205C"/>
    <w:rsid w:val="00C138EE"/>
    <w:rsid w:val="00C23DB0"/>
    <w:rsid w:val="00C52091"/>
    <w:rsid w:val="00C7527A"/>
    <w:rsid w:val="00C81FE8"/>
    <w:rsid w:val="00C86CB7"/>
    <w:rsid w:val="00CC45FF"/>
    <w:rsid w:val="00CC7964"/>
    <w:rsid w:val="00CE1A64"/>
    <w:rsid w:val="00CF3F47"/>
    <w:rsid w:val="00D0712C"/>
    <w:rsid w:val="00D5564E"/>
    <w:rsid w:val="00D673B7"/>
    <w:rsid w:val="00D72D19"/>
    <w:rsid w:val="00D763DE"/>
    <w:rsid w:val="00D92BB7"/>
    <w:rsid w:val="00D9354A"/>
    <w:rsid w:val="00D944A1"/>
    <w:rsid w:val="00DA5FFE"/>
    <w:rsid w:val="00DB4A5E"/>
    <w:rsid w:val="00DB4A7E"/>
    <w:rsid w:val="00DC5BFD"/>
    <w:rsid w:val="00DC60BC"/>
    <w:rsid w:val="00E16130"/>
    <w:rsid w:val="00E5305D"/>
    <w:rsid w:val="00E8006B"/>
    <w:rsid w:val="00EC6B21"/>
    <w:rsid w:val="00ED394F"/>
    <w:rsid w:val="00EF1ABA"/>
    <w:rsid w:val="00F0428D"/>
    <w:rsid w:val="00F16919"/>
    <w:rsid w:val="00F25FAD"/>
    <w:rsid w:val="00F3154B"/>
    <w:rsid w:val="00F439B0"/>
    <w:rsid w:val="00F55A9F"/>
    <w:rsid w:val="00F674C5"/>
    <w:rsid w:val="00F8422F"/>
    <w:rsid w:val="00FC1A22"/>
    <w:rsid w:val="00FD4ECE"/>
    <w:rsid w:val="00FE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552C13C-10F1-45BF-972B-813F21816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F439B0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</w:rPr>
  </w:style>
  <w:style w:type="character" w:customStyle="1" w:styleId="BalloonTextChar">
    <w:name w:val="Balloon Text Char"/>
    <w:link w:val="BalloonText"/>
    <w:rsid w:val="00F439B0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7A509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66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jpe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63" Type="http://schemas.openxmlformats.org/officeDocument/2006/relationships/image" Target="media/image44.jpeg"/><Relationship Id="rId68" Type="http://schemas.openxmlformats.org/officeDocument/2006/relationships/image" Target="media/image52.jpeg"/><Relationship Id="rId84" Type="http://schemas.openxmlformats.org/officeDocument/2006/relationships/image" Target="media/image68.jpeg"/><Relationship Id="rId89" Type="http://schemas.openxmlformats.org/officeDocument/2006/relationships/image" Target="media/image75.jpeg"/><Relationship Id="rId112" Type="http://schemas.openxmlformats.org/officeDocument/2006/relationships/image" Target="media/image98.jpeg"/><Relationship Id="rId16" Type="http://schemas.openxmlformats.org/officeDocument/2006/relationships/image" Target="media/image4.jpeg"/><Relationship Id="rId107" Type="http://schemas.openxmlformats.org/officeDocument/2006/relationships/image" Target="media/image85.jpeg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0.jpeg"/><Relationship Id="rId53" Type="http://schemas.openxmlformats.org/officeDocument/2006/relationships/image" Target="media/image40.jpeg"/><Relationship Id="rId58" Type="http://schemas.openxmlformats.org/officeDocument/2006/relationships/image" Target="media/image41.jpeg"/><Relationship Id="rId66" Type="http://schemas.openxmlformats.org/officeDocument/2006/relationships/image" Target="media/image50.jpeg"/><Relationship Id="rId74" Type="http://schemas.openxmlformats.org/officeDocument/2006/relationships/image" Target="media/image58.jpeg"/><Relationship Id="rId79" Type="http://schemas.openxmlformats.org/officeDocument/2006/relationships/image" Target="media/image62.jpeg"/><Relationship Id="rId87" Type="http://schemas.openxmlformats.org/officeDocument/2006/relationships/image" Target="media/image73.jpeg"/><Relationship Id="rId102" Type="http://schemas.openxmlformats.org/officeDocument/2006/relationships/image" Target="media/image82.jpeg"/><Relationship Id="rId110" Type="http://schemas.openxmlformats.org/officeDocument/2006/relationships/image" Target="media/image96.jpeg"/><Relationship Id="rId115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8.jpeg"/><Relationship Id="rId82" Type="http://schemas.openxmlformats.org/officeDocument/2006/relationships/image" Target="media/image66.jpeg"/><Relationship Id="rId90" Type="http://schemas.openxmlformats.org/officeDocument/2006/relationships/image" Target="media/image76.jpeg"/><Relationship Id="rId95" Type="http://schemas.openxmlformats.org/officeDocument/2006/relationships/image" Target="media/image81.jpeg"/><Relationship Id="rId19" Type="http://schemas.openxmlformats.org/officeDocument/2006/relationships/image" Target="media/image7.jpe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0.png"/><Relationship Id="rId48" Type="http://schemas.openxmlformats.org/officeDocument/2006/relationships/image" Target="media/image31.jpeg"/><Relationship Id="rId56" Type="http://schemas.openxmlformats.org/officeDocument/2006/relationships/image" Target="media/image38.jpeg"/><Relationship Id="rId64" Type="http://schemas.openxmlformats.org/officeDocument/2006/relationships/image" Target="media/image45.jpeg"/><Relationship Id="rId69" Type="http://schemas.openxmlformats.org/officeDocument/2006/relationships/image" Target="media/image53.jpeg"/><Relationship Id="rId77" Type="http://schemas.openxmlformats.org/officeDocument/2006/relationships/image" Target="media/image61.jpeg"/><Relationship Id="rId100" Type="http://schemas.openxmlformats.org/officeDocument/2006/relationships/image" Target="media/image86.jpeg"/><Relationship Id="rId105" Type="http://schemas.openxmlformats.org/officeDocument/2006/relationships/image" Target="media/image91.jpeg"/><Relationship Id="rId113" Type="http://schemas.openxmlformats.org/officeDocument/2006/relationships/header" Target="header4.xml"/><Relationship Id="rId8" Type="http://schemas.openxmlformats.org/officeDocument/2006/relationships/header" Target="header2.xml"/><Relationship Id="rId51" Type="http://schemas.openxmlformats.org/officeDocument/2006/relationships/image" Target="media/image38.png"/><Relationship Id="rId72" Type="http://schemas.openxmlformats.org/officeDocument/2006/relationships/image" Target="media/image56.jpeg"/><Relationship Id="rId80" Type="http://schemas.openxmlformats.org/officeDocument/2006/relationships/image" Target="media/image63.jpeg"/><Relationship Id="rId85" Type="http://schemas.openxmlformats.org/officeDocument/2006/relationships/image" Target="media/image71.jpeg"/><Relationship Id="rId93" Type="http://schemas.openxmlformats.org/officeDocument/2006/relationships/image" Target="media/image71.png"/><Relationship Id="rId98" Type="http://schemas.openxmlformats.org/officeDocument/2006/relationships/image" Target="media/image84.jpe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1.jpeg"/><Relationship Id="rId103" Type="http://schemas.openxmlformats.org/officeDocument/2006/relationships/image" Target="media/image83.jpeg"/><Relationship Id="rId108" Type="http://schemas.openxmlformats.org/officeDocument/2006/relationships/image" Target="media/image87.jpeg"/><Relationship Id="rId116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20.png"/><Relationship Id="rId54" Type="http://schemas.openxmlformats.org/officeDocument/2006/relationships/image" Target="media/image36.jpeg"/><Relationship Id="rId62" Type="http://schemas.openxmlformats.org/officeDocument/2006/relationships/image" Target="media/image43.jpe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83" Type="http://schemas.openxmlformats.org/officeDocument/2006/relationships/image" Target="media/image67.jpeg"/><Relationship Id="rId88" Type="http://schemas.openxmlformats.org/officeDocument/2006/relationships/image" Target="media/image74.jpeg"/><Relationship Id="rId91" Type="http://schemas.openxmlformats.org/officeDocument/2006/relationships/image" Target="media/image69.jpeg"/><Relationship Id="rId96" Type="http://schemas.openxmlformats.org/officeDocument/2006/relationships/image" Target="media/image82.png"/><Relationship Id="rId111" Type="http://schemas.openxmlformats.org/officeDocument/2006/relationships/image" Target="media/image9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image" Target="media/image32.png"/><Relationship Id="rId57" Type="http://schemas.openxmlformats.org/officeDocument/2006/relationships/image" Target="media/image39.jpeg"/><Relationship Id="rId106" Type="http://schemas.openxmlformats.org/officeDocument/2006/relationships/image" Target="media/image92.jpeg"/><Relationship Id="rId114" Type="http://schemas.openxmlformats.org/officeDocument/2006/relationships/header" Target="header5.xml"/><Relationship Id="rId10" Type="http://schemas.openxmlformats.org/officeDocument/2006/relationships/footer" Target="footer2.xml"/><Relationship Id="rId31" Type="http://schemas.openxmlformats.org/officeDocument/2006/relationships/image" Target="media/image19.jpeg"/><Relationship Id="rId44" Type="http://schemas.openxmlformats.org/officeDocument/2006/relationships/image" Target="media/image29.jpeg"/><Relationship Id="rId52" Type="http://schemas.openxmlformats.org/officeDocument/2006/relationships/image" Target="media/image35.jpeg"/><Relationship Id="rId60" Type="http://schemas.openxmlformats.org/officeDocument/2006/relationships/image" Target="media/image47.jpeg"/><Relationship Id="rId65" Type="http://schemas.openxmlformats.org/officeDocument/2006/relationships/image" Target="media/image49.jpeg"/><Relationship Id="rId73" Type="http://schemas.openxmlformats.org/officeDocument/2006/relationships/image" Target="media/image57.jpeg"/><Relationship Id="rId78" Type="http://schemas.openxmlformats.org/officeDocument/2006/relationships/image" Target="media/image64.jpeg"/><Relationship Id="rId81" Type="http://schemas.openxmlformats.org/officeDocument/2006/relationships/image" Target="media/image65.jpeg"/><Relationship Id="rId86" Type="http://schemas.openxmlformats.org/officeDocument/2006/relationships/image" Target="media/image72.jpeg"/><Relationship Id="rId94" Type="http://schemas.openxmlformats.org/officeDocument/2006/relationships/image" Target="media/image80.jpeg"/><Relationship Id="rId99" Type="http://schemas.openxmlformats.org/officeDocument/2006/relationships/image" Target="media/image78.jpeg"/><Relationship Id="rId101" Type="http://schemas.openxmlformats.org/officeDocument/2006/relationships/image" Target="media/image79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9" Type="http://schemas.openxmlformats.org/officeDocument/2006/relationships/image" Target="media/image27.jpeg"/><Relationship Id="rId109" Type="http://schemas.openxmlformats.org/officeDocument/2006/relationships/image" Target="media/image88.jpeg"/><Relationship Id="rId34" Type="http://schemas.openxmlformats.org/officeDocument/2006/relationships/image" Target="media/image22.pn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60.jpeg"/><Relationship Id="rId97" Type="http://schemas.openxmlformats.org/officeDocument/2006/relationships/image" Target="media/image77.jpeg"/><Relationship Id="rId104" Type="http://schemas.openxmlformats.org/officeDocument/2006/relationships/image" Target="media/image90.jpeg"/><Relationship Id="rId7" Type="http://schemas.openxmlformats.org/officeDocument/2006/relationships/header" Target="header1.xml"/><Relationship Id="rId71" Type="http://schemas.openxmlformats.org/officeDocument/2006/relationships/image" Target="media/image55.jpeg"/><Relationship Id="rId92" Type="http://schemas.openxmlformats.org/officeDocument/2006/relationships/image" Target="media/image70.jpeg"/><Relationship Id="rId2" Type="http://schemas.openxmlformats.org/officeDocument/2006/relationships/styles" Target="styles.xml"/><Relationship Id="rId29" Type="http://schemas.openxmlformats.org/officeDocument/2006/relationships/image" Target="media/image1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TEMP\K.NOTES.HALAMKA.NOTES.DATA\~702137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0" tIns="0" rIns="0" bIns="0" anchor="ctr" anchorCtr="0" upright="1">
        <a:sp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~7021377</Template>
  <TotalTime>1</TotalTime>
  <Pages>10</Pages>
  <Words>197</Words>
  <Characters>1101</Characters>
  <Application>Microsoft Office Word</Application>
  <DocSecurity>0</DocSecurity>
  <Lines>172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1233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KAG</dc:creator>
  <cp:keywords>PUBLIC</cp:keywords>
  <cp:lastModifiedBy>Toyota Motor Sales, USA, Inc.</cp:lastModifiedBy>
  <cp:revision>3</cp:revision>
  <cp:lastPrinted>2014-07-15T14:56:00Z</cp:lastPrinted>
  <dcterms:created xsi:type="dcterms:W3CDTF">2016-04-19T15:26:00Z</dcterms:created>
  <dcterms:modified xsi:type="dcterms:W3CDTF">2016-04-19T15:27:00Z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301e3132-b359-4d2f-bdf4-eb16eb3cb96b</vt:lpwstr>
  </property>
  <property fmtid="{D5CDD505-2E9C-101B-9397-08002B2CF9AE}" pid="3" name="xClassification">
    <vt:lpwstr>PUBLIC</vt:lpwstr>
  </property>
  <property fmtid="{D5CDD505-2E9C-101B-9397-08002B2CF9AE}" pid="4" name="xVisual Markings">
    <vt:lpwstr>No Label</vt:lpwstr>
  </property>
</Properties>
</file>